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6E3" w:rsidRDefault="005D56E3" w:rsidP="005C2F34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5D56E3" w:rsidRDefault="005D56E3" w:rsidP="005C2F34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5D56E3" w:rsidTr="00247BE5">
        <w:tc>
          <w:tcPr>
            <w:tcW w:w="5208" w:type="dxa"/>
          </w:tcPr>
          <w:p w:rsidR="005D56E3" w:rsidRDefault="005D56E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5D56E3" w:rsidRDefault="005D56E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5D56E3" w:rsidTr="00247BE5">
        <w:tc>
          <w:tcPr>
            <w:tcW w:w="5208" w:type="dxa"/>
          </w:tcPr>
          <w:p w:rsidR="005D56E3" w:rsidRDefault="005D56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5D56E3" w:rsidRDefault="005D56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5D56E3" w:rsidRDefault="005D56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5D56E3" w:rsidRDefault="005D56E3">
            <w:pPr>
              <w:ind w:right="-10"/>
              <w:jc w:val="both"/>
              <w:rPr>
                <w:szCs w:val="28"/>
              </w:rPr>
            </w:pPr>
          </w:p>
          <w:p w:rsidR="005D56E3" w:rsidRDefault="005D56E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5D56E3" w:rsidRDefault="005D56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5D56E3" w:rsidRDefault="005D56E3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5D56E3" w:rsidRDefault="005D56E3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5D56E3" w:rsidRDefault="005D56E3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5D56E3" w:rsidRDefault="005D56E3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5D56E3" w:rsidRDefault="005D56E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5D56E3" w:rsidRPr="00F471B1" w:rsidRDefault="005D56E3" w:rsidP="005C2F34">
      <w:pPr>
        <w:rPr>
          <w:color w:val="000000"/>
          <w:szCs w:val="28"/>
        </w:rPr>
      </w:pPr>
    </w:p>
    <w:p w:rsidR="005D56E3" w:rsidRPr="00211C1C" w:rsidRDefault="005D56E3" w:rsidP="002C3B31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5D56E3" w:rsidRDefault="005D56E3" w:rsidP="002C3B31">
      <w:pPr>
        <w:spacing w:line="360" w:lineRule="auto"/>
        <w:jc w:val="both"/>
        <w:rPr>
          <w:color w:val="000000"/>
          <w:sz w:val="32"/>
          <w:szCs w:val="32"/>
        </w:rPr>
      </w:pPr>
    </w:p>
    <w:p w:rsidR="005D56E3" w:rsidRDefault="005D56E3" w:rsidP="002C3B31">
      <w:pPr>
        <w:spacing w:line="360" w:lineRule="auto"/>
        <w:jc w:val="both"/>
        <w:rPr>
          <w:color w:val="000000"/>
          <w:sz w:val="32"/>
          <w:szCs w:val="32"/>
        </w:rPr>
      </w:pPr>
    </w:p>
    <w:p w:rsidR="005D56E3" w:rsidRDefault="005D56E3" w:rsidP="002C3B31">
      <w:pPr>
        <w:spacing w:line="360" w:lineRule="auto"/>
        <w:jc w:val="both"/>
        <w:rPr>
          <w:color w:val="000000"/>
          <w:sz w:val="32"/>
          <w:szCs w:val="32"/>
        </w:rPr>
      </w:pPr>
    </w:p>
    <w:p w:rsidR="005D56E3" w:rsidRDefault="005D56E3" w:rsidP="002C3B31">
      <w:pPr>
        <w:ind w:firstLine="709"/>
        <w:jc w:val="both"/>
        <w:rPr>
          <w:color w:val="000000"/>
        </w:rPr>
      </w:pPr>
    </w:p>
    <w:p w:rsidR="005D56E3" w:rsidRPr="005C2F34" w:rsidRDefault="005D56E3" w:rsidP="002C3B31">
      <w:pPr>
        <w:jc w:val="both"/>
        <w:rPr>
          <w:b/>
          <w:caps/>
          <w:color w:val="000000"/>
          <w:sz w:val="32"/>
          <w:szCs w:val="32"/>
        </w:rPr>
      </w:pPr>
      <w:r w:rsidRPr="005C2F34">
        <w:rPr>
          <w:b/>
          <w:caps/>
          <w:color w:val="000000"/>
          <w:sz w:val="32"/>
          <w:szCs w:val="32"/>
        </w:rPr>
        <w:t>Инструкция</w:t>
      </w:r>
    </w:p>
    <w:p w:rsidR="005D56E3" w:rsidRPr="005C2F34" w:rsidRDefault="005D56E3" w:rsidP="002C3B31">
      <w:pPr>
        <w:jc w:val="both"/>
        <w:rPr>
          <w:b/>
          <w:color w:val="000000"/>
          <w:sz w:val="32"/>
          <w:szCs w:val="32"/>
        </w:rPr>
      </w:pPr>
      <w:r w:rsidRPr="005C2F34">
        <w:rPr>
          <w:b/>
          <w:color w:val="000000"/>
          <w:sz w:val="32"/>
          <w:szCs w:val="32"/>
        </w:rPr>
        <w:t>по охране труда</w:t>
      </w:r>
    </w:p>
    <w:p w:rsidR="005D56E3" w:rsidRDefault="005D56E3" w:rsidP="002C3B31">
      <w:pPr>
        <w:rPr>
          <w:b/>
          <w:sz w:val="32"/>
          <w:szCs w:val="32"/>
        </w:rPr>
      </w:pPr>
      <w:r w:rsidRPr="005C2F34">
        <w:rPr>
          <w:b/>
          <w:sz w:val="32"/>
          <w:szCs w:val="32"/>
        </w:rPr>
        <w:t xml:space="preserve">при работе </w:t>
      </w:r>
    </w:p>
    <w:p w:rsidR="005D56E3" w:rsidRPr="005C2F34" w:rsidRDefault="005D56E3" w:rsidP="002C3B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Pr="005C2F34">
        <w:rPr>
          <w:b/>
          <w:sz w:val="32"/>
          <w:szCs w:val="32"/>
        </w:rPr>
        <w:t>тестораскаточной машине</w:t>
      </w:r>
    </w:p>
    <w:p w:rsidR="005D56E3" w:rsidRPr="005C2F34" w:rsidRDefault="005D56E3" w:rsidP="002C3B31">
      <w:pPr>
        <w:rPr>
          <w:b/>
          <w:sz w:val="32"/>
          <w:szCs w:val="32"/>
        </w:rPr>
      </w:pPr>
      <w:r w:rsidRPr="005C2F34">
        <w:rPr>
          <w:b/>
          <w:sz w:val="32"/>
          <w:szCs w:val="32"/>
        </w:rPr>
        <w:t>№ 88</w:t>
      </w:r>
    </w:p>
    <w:p w:rsidR="005D56E3" w:rsidRPr="00BB1C15" w:rsidRDefault="005D56E3" w:rsidP="002C3B31">
      <w:pPr>
        <w:rPr>
          <w:b/>
          <w:szCs w:val="28"/>
        </w:rPr>
      </w:pPr>
    </w:p>
    <w:p w:rsidR="005D56E3" w:rsidRPr="00D60621" w:rsidRDefault="005D56E3" w:rsidP="002C3B31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D60621">
        <w:rPr>
          <w:b/>
          <w:bCs/>
          <w:color w:val="000000"/>
          <w:szCs w:val="28"/>
        </w:rPr>
        <w:t>ГЛАВА 1</w:t>
      </w:r>
    </w:p>
    <w:p w:rsidR="005D56E3" w:rsidRDefault="005D56E3" w:rsidP="002C3B31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D60621">
        <w:rPr>
          <w:b/>
          <w:bCs/>
          <w:color w:val="000000"/>
          <w:szCs w:val="28"/>
        </w:rPr>
        <w:t>ОБЩИЕ ТРЕБОВАНИЯ ПО ОХРАНЕ ТРУДА</w:t>
      </w:r>
    </w:p>
    <w:p w:rsidR="005D56E3" w:rsidRPr="00865181" w:rsidRDefault="005D56E3" w:rsidP="002C3B31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16"/>
          <w:szCs w:val="16"/>
        </w:rPr>
      </w:pPr>
    </w:p>
    <w:p w:rsidR="005D56E3" w:rsidRDefault="005D56E3" w:rsidP="002C3B31">
      <w:pPr>
        <w:tabs>
          <w:tab w:val="num" w:pos="1394"/>
        </w:tabs>
        <w:ind w:firstLine="600"/>
        <w:jc w:val="both"/>
        <w:rPr>
          <w:szCs w:val="28"/>
        </w:rPr>
      </w:pPr>
      <w:r>
        <w:rPr>
          <w:szCs w:val="28"/>
        </w:rPr>
        <w:t xml:space="preserve">1. К работе с тестораскаточной </w:t>
      </w:r>
      <w:r w:rsidRPr="004B75A2">
        <w:rPr>
          <w:szCs w:val="28"/>
        </w:rPr>
        <w:t xml:space="preserve"> машиной допускаются лица не моложе 18 лет (далее – работник), прошедшие медицинский осмотр</w:t>
      </w:r>
      <w:r>
        <w:rPr>
          <w:szCs w:val="28"/>
        </w:rPr>
        <w:t>, инструктаж по охране труда (вводный, первичный на рабочем месте),</w:t>
      </w:r>
      <w:r w:rsidRPr="00EC2995">
        <w:rPr>
          <w:szCs w:val="28"/>
        </w:rPr>
        <w:t xml:space="preserve"> </w:t>
      </w:r>
      <w:r>
        <w:rPr>
          <w:szCs w:val="28"/>
        </w:rPr>
        <w:t>усвоившие безопасные методы и приемы выполнения работы.</w:t>
      </w:r>
    </w:p>
    <w:p w:rsidR="005D56E3" w:rsidRDefault="005D56E3" w:rsidP="002C3B31">
      <w:pPr>
        <w:tabs>
          <w:tab w:val="num" w:pos="1394"/>
        </w:tabs>
        <w:ind w:firstLine="600"/>
        <w:jc w:val="both"/>
        <w:rPr>
          <w:szCs w:val="28"/>
        </w:rPr>
      </w:pPr>
      <w:r w:rsidRPr="004B75A2">
        <w:rPr>
          <w:szCs w:val="28"/>
        </w:rPr>
        <w:t>Работник, не прошедший своевременно повторный инструктаж по охране труда (не реже 1 раза в 6 месяцев)</w:t>
      </w:r>
      <w:r>
        <w:rPr>
          <w:szCs w:val="28"/>
        </w:rPr>
        <w:t xml:space="preserve"> и</w:t>
      </w:r>
      <w:r w:rsidRPr="004B75A2">
        <w:rPr>
          <w:szCs w:val="28"/>
        </w:rPr>
        <w:t xml:space="preserve"> периодический медицинский осмотр, не должен приступать к раб</w:t>
      </w:r>
      <w:r>
        <w:rPr>
          <w:szCs w:val="28"/>
        </w:rPr>
        <w:t>оте.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 соблюдать требования настоящей Инструкции;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5D56E3" w:rsidRDefault="005D56E3" w:rsidP="002C3B31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известны;</w:t>
      </w:r>
    </w:p>
    <w:p w:rsidR="005D56E3" w:rsidRDefault="005D56E3" w:rsidP="002C3B31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5D56E3" w:rsidRDefault="005D56E3" w:rsidP="002C3B31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инструктаж по охране труда;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   знать номера телефонов аварийных служб;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 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5D56E3" w:rsidRDefault="005D56E3" w:rsidP="002C3B31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5D56E3" w:rsidRDefault="005D56E3" w:rsidP="002C3B31">
      <w:pPr>
        <w:pStyle w:val="BodyText"/>
        <w:tabs>
          <w:tab w:val="left" w:pos="840"/>
        </w:tabs>
        <w:ind w:right="14"/>
        <w:rPr>
          <w:szCs w:val="28"/>
        </w:rPr>
      </w:pPr>
      <w:r>
        <w:rPr>
          <w:szCs w:val="28"/>
        </w:rPr>
        <w:t xml:space="preserve">       - поддерживать порядок на рабочем месте, не загромождать, содержать его в чистоте;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-  знать и соблюдать правила личной гигиены.</w:t>
      </w:r>
    </w:p>
    <w:p w:rsidR="005D56E3" w:rsidRDefault="005D56E3" w:rsidP="002C3B31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 тестораскаточной машиной необходимо соблюдать правила и порядок ее использования, установленные соответствующей инструкцией по эксплуатации, требования предупредительных плакатов и знаков безопасности. </w:t>
      </w:r>
    </w:p>
    <w:p w:rsidR="005D56E3" w:rsidRDefault="005D56E3" w:rsidP="002C3B31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 Работник должен знать:</w:t>
      </w:r>
    </w:p>
    <w:p w:rsidR="005D56E3" w:rsidRDefault="005D56E3" w:rsidP="002C3B31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 устройство, конструкцию, принцип действия и правила технической эксплуатации тестораскаточной машины;</w:t>
      </w:r>
    </w:p>
    <w:p w:rsidR="005D56E3" w:rsidRDefault="005D56E3" w:rsidP="002C3B31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основные виды неполадок машины, безопасные способы их устранения.</w:t>
      </w:r>
    </w:p>
    <w:p w:rsidR="005D56E3" w:rsidRDefault="005D56E3" w:rsidP="002C3B31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>В процессе выполнения работы возможно воздействие на работника</w:t>
      </w:r>
      <w:r w:rsidRPr="004B75A2">
        <w:rPr>
          <w:szCs w:val="28"/>
        </w:rPr>
        <w:t xml:space="preserve"> </w:t>
      </w:r>
      <w:r>
        <w:rPr>
          <w:color w:val="000000"/>
          <w:szCs w:val="28"/>
        </w:rPr>
        <w:t>следующих вредных и (или) опасных производственных факторов:</w:t>
      </w:r>
    </w:p>
    <w:p w:rsidR="005D56E3" w:rsidRDefault="005D56E3" w:rsidP="002C3B31">
      <w:pPr>
        <w:numPr>
          <w:ilvl w:val="0"/>
          <w:numId w:val="1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повышенная влажность воздуха;</w:t>
      </w:r>
    </w:p>
    <w:p w:rsidR="005D56E3" w:rsidRDefault="005D56E3" w:rsidP="002C3B31">
      <w:pPr>
        <w:numPr>
          <w:ilvl w:val="0"/>
          <w:numId w:val="1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пониженная подвижность воздуха;</w:t>
      </w:r>
    </w:p>
    <w:p w:rsidR="005D56E3" w:rsidRDefault="005D56E3" w:rsidP="002C3B31">
      <w:pPr>
        <w:numPr>
          <w:ilvl w:val="0"/>
          <w:numId w:val="1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подвижные части оборудования;</w:t>
      </w:r>
    </w:p>
    <w:p w:rsidR="005D56E3" w:rsidRPr="00EE1A10" w:rsidRDefault="005D56E3" w:rsidP="002C3B31">
      <w:pPr>
        <w:numPr>
          <w:ilvl w:val="0"/>
          <w:numId w:val="1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острые кромки и шероховатости на поверхности оборудования;</w:t>
      </w:r>
    </w:p>
    <w:p w:rsidR="005D56E3" w:rsidRPr="00BD02B2" w:rsidRDefault="005D56E3" w:rsidP="002C3B31">
      <w:pPr>
        <w:jc w:val="both"/>
        <w:rPr>
          <w:color w:val="000000"/>
          <w:szCs w:val="28"/>
        </w:rPr>
      </w:pPr>
      <w:r>
        <w:rPr>
          <w:szCs w:val="28"/>
        </w:rPr>
        <w:t xml:space="preserve">        -     </w:t>
      </w:r>
      <w:r>
        <w:rPr>
          <w:color w:val="000000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5D56E3" w:rsidRDefault="005D56E3" w:rsidP="002C3B31">
      <w:pPr>
        <w:numPr>
          <w:ilvl w:val="0"/>
          <w:numId w:val="2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 тестораскаточной  машиной должен обеспечиваться беспрепятственный доступ работников к первичным средствам пожаротушения и медицинской аптечке. </w:t>
      </w:r>
    </w:p>
    <w:p w:rsidR="005D56E3" w:rsidRDefault="005D56E3" w:rsidP="002C3B31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5D56E3" w:rsidRDefault="005D56E3" w:rsidP="002C3B31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5D56E3" w:rsidRDefault="005D56E3" w:rsidP="002C3B31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5D56E3" w:rsidRDefault="005D56E3" w:rsidP="002C3B31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5D56E3" w:rsidRDefault="005D56E3" w:rsidP="002C3B31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5D56E3" w:rsidRDefault="005D56E3" w:rsidP="002C3B31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5D56E3" w:rsidRPr="001F4111" w:rsidRDefault="005D56E3" w:rsidP="002C3B31">
      <w:pPr>
        <w:tabs>
          <w:tab w:val="num" w:pos="1090"/>
        </w:tabs>
        <w:ind w:firstLine="545"/>
        <w:jc w:val="both"/>
        <w:rPr>
          <w:sz w:val="16"/>
          <w:szCs w:val="16"/>
        </w:rPr>
      </w:pPr>
    </w:p>
    <w:p w:rsidR="005D56E3" w:rsidRDefault="005D56E3" w:rsidP="002C3B3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5D56E3" w:rsidRDefault="005D56E3" w:rsidP="002C3B3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5D56E3" w:rsidRPr="001F4111" w:rsidRDefault="005D56E3" w:rsidP="002C3B31">
      <w:pPr>
        <w:ind w:left="360"/>
        <w:jc w:val="center"/>
        <w:rPr>
          <w:sz w:val="16"/>
          <w:szCs w:val="16"/>
        </w:rPr>
      </w:pPr>
    </w:p>
    <w:p w:rsidR="005D56E3" w:rsidRDefault="005D56E3" w:rsidP="002C3B31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 xml:space="preserve"> 9. Перед началом работы работник должен:</w:t>
      </w:r>
    </w:p>
    <w:p w:rsidR="005D56E3" w:rsidRDefault="005D56E3" w:rsidP="002C3B31">
      <w:pPr>
        <w:pStyle w:val="BodyText"/>
        <w:ind w:left="545"/>
      </w:pPr>
      <w:r>
        <w:rPr>
          <w:b/>
        </w:rPr>
        <w:t xml:space="preserve">- </w:t>
      </w:r>
      <w:r>
        <w:t xml:space="preserve">надеть спецодежду  и  застегнуть  манжеты  рукавов,  убрать  волосы </w:t>
      </w:r>
    </w:p>
    <w:p w:rsidR="005D56E3" w:rsidRDefault="005D56E3" w:rsidP="002C3B31">
      <w:pPr>
        <w:pStyle w:val="BodyText"/>
      </w:pPr>
      <w:r>
        <w:t>под головной убор</w:t>
      </w:r>
      <w:r>
        <w:rPr>
          <w:b/>
        </w:rPr>
        <w:t>;</w:t>
      </w:r>
    </w:p>
    <w:p w:rsidR="005D56E3" w:rsidRDefault="005D56E3" w:rsidP="002C3B31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5D56E3" w:rsidRPr="00BF2BE9" w:rsidRDefault="005D56E3" w:rsidP="002C3B31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</w:rPr>
        <w:t>- проверить состояние пола на рабочем месте, он должен быть сухим и чистым.</w:t>
      </w:r>
      <w:r w:rsidRPr="00F86670">
        <w:t xml:space="preserve"> </w:t>
      </w:r>
    </w:p>
    <w:p w:rsidR="005D56E3" w:rsidRDefault="005D56E3" w:rsidP="002C3B31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визуально удостовериться в наличии и исправности защитных средств, в исправности выключателей, электрических проводов, розеток и других подключающих элементов;</w:t>
      </w:r>
    </w:p>
    <w:p w:rsidR="005D56E3" w:rsidRDefault="005D56E3" w:rsidP="00634F05">
      <w:pPr>
        <w:pStyle w:val="NoSpacing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szCs w:val="28"/>
        </w:rPr>
        <w:t xml:space="preserve">             </w:t>
      </w:r>
      <w:r>
        <w:rPr>
          <w:rFonts w:ascii="Times New Roman" w:hAnsi="Times New Roman"/>
          <w:sz w:val="28"/>
          <w:szCs w:val="28"/>
        </w:rPr>
        <w:t>10</w:t>
      </w:r>
      <w:r w:rsidRPr="00DE6D1A">
        <w:rPr>
          <w:rFonts w:ascii="Times New Roman" w:hAnsi="Times New Roman"/>
          <w:sz w:val="28"/>
          <w:szCs w:val="28"/>
        </w:rPr>
        <w:t xml:space="preserve">. </w:t>
      </w:r>
      <w:r w:rsidRPr="00DE6D1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Не допускается использовать в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тестораскаточной машине</w:t>
      </w:r>
      <w:r w:rsidRPr="00DE6D1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замороженные продукты.</w:t>
      </w:r>
    </w:p>
    <w:p w:rsidR="005D56E3" w:rsidRDefault="005D56E3" w:rsidP="001A741D">
      <w:pPr>
        <w:pStyle w:val="NoSpacing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11.  </w:t>
      </w:r>
      <w:r w:rsidRPr="00634F0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Перед пуском в работу машины необходимо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:</w:t>
      </w:r>
    </w:p>
    <w:p w:rsidR="005D56E3" w:rsidRDefault="005D56E3" w:rsidP="001A741D"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-  установить нужный</w:t>
      </w:r>
      <w:r w:rsidRPr="00634F0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зазор между раскатывающими валками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 При  настройке зазора машина</w:t>
      </w:r>
      <w:r w:rsidRPr="001A741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должна быть отключена  </w:t>
      </w:r>
      <w:r w:rsidRPr="00E661A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61A1">
        <w:rPr>
          <w:rFonts w:ascii="Times New Roman" w:hAnsi="Times New Roman"/>
          <w:sz w:val="28"/>
          <w:szCs w:val="28"/>
        </w:rPr>
        <w:t>электросети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61A1">
        <w:rPr>
          <w:rFonts w:ascii="Times New Roman" w:hAnsi="Times New Roman"/>
          <w:sz w:val="28"/>
          <w:szCs w:val="28"/>
        </w:rPr>
        <w:t>во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61A1">
        <w:rPr>
          <w:rFonts w:ascii="Times New Roman" w:hAnsi="Times New Roman"/>
          <w:sz w:val="28"/>
          <w:szCs w:val="28"/>
        </w:rPr>
        <w:t>избежание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E661A1">
        <w:rPr>
          <w:rFonts w:ascii="Times New Roman" w:hAnsi="Times New Roman"/>
          <w:sz w:val="28"/>
          <w:szCs w:val="28"/>
        </w:rPr>
        <w:t>самопроизвольного</w:t>
      </w:r>
      <w:r>
        <w:rPr>
          <w:rFonts w:ascii="Times New Roman" w:hAnsi="Times New Roman"/>
          <w:sz w:val="28"/>
          <w:szCs w:val="28"/>
        </w:rPr>
        <w:t xml:space="preserve"> включения;</w:t>
      </w:r>
    </w:p>
    <w:p w:rsidR="005D56E3" w:rsidRPr="001A626E" w:rsidRDefault="005D56E3" w:rsidP="001A626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- проверить работоспособность </w:t>
      </w:r>
      <w:r w:rsidRPr="001A626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блокировочных устройств,  </w:t>
      </w:r>
      <w:r w:rsidRPr="001A626E">
        <w:rPr>
          <w:color w:val="000000"/>
          <w:sz w:val="28"/>
          <w:szCs w:val="28"/>
        </w:rPr>
        <w:t>обес</w:t>
      </w:r>
      <w:r>
        <w:rPr>
          <w:color w:val="000000"/>
          <w:sz w:val="28"/>
          <w:szCs w:val="28"/>
        </w:rPr>
        <w:t>печива-ющих</w:t>
      </w:r>
      <w:r w:rsidRPr="001A626E">
        <w:rPr>
          <w:color w:val="000000"/>
          <w:sz w:val="28"/>
          <w:szCs w:val="28"/>
        </w:rPr>
        <w:t xml:space="preserve"> отключение привода </w:t>
      </w:r>
      <w:r>
        <w:rPr>
          <w:color w:val="000000"/>
          <w:sz w:val="28"/>
          <w:szCs w:val="28"/>
        </w:rPr>
        <w:t xml:space="preserve"> </w:t>
      </w:r>
      <w:r w:rsidRPr="001A626E">
        <w:rPr>
          <w:color w:val="000000"/>
          <w:sz w:val="28"/>
          <w:szCs w:val="28"/>
        </w:rPr>
        <w:t>при открыван</w:t>
      </w:r>
      <w:r>
        <w:rPr>
          <w:color w:val="000000"/>
          <w:sz w:val="28"/>
          <w:szCs w:val="28"/>
        </w:rPr>
        <w:t>ии дверей и защитных ограждений;</w:t>
      </w:r>
    </w:p>
    <w:p w:rsidR="005D56E3" w:rsidRPr="00213E0E" w:rsidRDefault="005D56E3" w:rsidP="00213E0E">
      <w:pPr>
        <w:pStyle w:val="NoSpacing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- </w:t>
      </w:r>
      <w:r>
        <w:rPr>
          <w:rFonts w:ascii="Times New Roman" w:hAnsi="Times New Roman"/>
          <w:sz w:val="28"/>
          <w:szCs w:val="28"/>
        </w:rPr>
        <w:t xml:space="preserve">убедиться </w:t>
      </w:r>
      <w:r w:rsidRPr="00EF60EF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EF60EF">
        <w:rPr>
          <w:rFonts w:ascii="Times New Roman" w:hAnsi="Times New Roman"/>
          <w:sz w:val="28"/>
          <w:szCs w:val="28"/>
        </w:rPr>
        <w:t>исправности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F60EF">
        <w:rPr>
          <w:rFonts w:ascii="Times New Roman" w:hAnsi="Times New Roman"/>
          <w:sz w:val="28"/>
          <w:szCs w:val="28"/>
        </w:rPr>
        <w:t>защитных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EF60EF">
        <w:rPr>
          <w:rFonts w:ascii="Times New Roman" w:hAnsi="Times New Roman"/>
          <w:sz w:val="28"/>
          <w:szCs w:val="28"/>
        </w:rPr>
        <w:t>решеток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EF60EF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F60EF">
        <w:rPr>
          <w:rFonts w:ascii="Times New Roman" w:hAnsi="Times New Roman"/>
          <w:sz w:val="28"/>
          <w:szCs w:val="28"/>
        </w:rPr>
        <w:t>аварийной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EF60EF">
        <w:rPr>
          <w:rFonts w:ascii="Times New Roman" w:hAnsi="Times New Roman"/>
          <w:sz w:val="28"/>
          <w:szCs w:val="28"/>
        </w:rPr>
        <w:t>кнопки</w:t>
      </w:r>
      <w:r>
        <w:rPr>
          <w:rFonts w:ascii="Times New Roman" w:hAnsi="Times New Roman"/>
          <w:sz w:val="28"/>
          <w:szCs w:val="28"/>
        </w:rPr>
        <w:t>;</w:t>
      </w:r>
    </w:p>
    <w:p w:rsidR="005D56E3" w:rsidRPr="00EF60EF" w:rsidRDefault="005D56E3" w:rsidP="00213E0E"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 прочистить </w:t>
      </w:r>
      <w:r w:rsidRPr="00EF60EF">
        <w:rPr>
          <w:rFonts w:ascii="Times New Roman" w:hAnsi="Times New Roman"/>
          <w:sz w:val="28"/>
          <w:szCs w:val="28"/>
        </w:rPr>
        <w:t>тестораскатку</w:t>
      </w:r>
      <w:r>
        <w:rPr>
          <w:rFonts w:ascii="Times New Roman" w:hAnsi="Times New Roman"/>
          <w:sz w:val="28"/>
          <w:szCs w:val="28"/>
        </w:rPr>
        <w:t>;</w:t>
      </w:r>
    </w:p>
    <w:p w:rsidR="005D56E3" w:rsidRDefault="005D56E3" w:rsidP="00091F0A"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 прочистить </w:t>
      </w:r>
      <w:r w:rsidRPr="00EF60EF">
        <w:rPr>
          <w:rFonts w:ascii="Times New Roman" w:hAnsi="Times New Roman"/>
          <w:sz w:val="28"/>
          <w:szCs w:val="28"/>
        </w:rPr>
        <w:t>скребки</w:t>
      </w:r>
      <w:r>
        <w:rPr>
          <w:rFonts w:ascii="Times New Roman" w:hAnsi="Times New Roman"/>
          <w:sz w:val="28"/>
          <w:szCs w:val="28"/>
        </w:rPr>
        <w:t>.</w:t>
      </w:r>
    </w:p>
    <w:p w:rsidR="005D56E3" w:rsidRDefault="005D56E3" w:rsidP="002C3B31">
      <w:pPr>
        <w:jc w:val="both"/>
      </w:pPr>
      <w:r>
        <w:rPr>
          <w:sz w:val="34"/>
          <w:szCs w:val="34"/>
        </w:rPr>
        <w:t xml:space="preserve">        </w:t>
      </w:r>
      <w:r>
        <w:t>12.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5D56E3" w:rsidRPr="008D7518" w:rsidRDefault="005D56E3" w:rsidP="002C3B31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 w:val="16"/>
          <w:szCs w:val="16"/>
        </w:rPr>
      </w:pPr>
    </w:p>
    <w:p w:rsidR="005D56E3" w:rsidRDefault="005D56E3" w:rsidP="002C3B31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5D56E3" w:rsidRDefault="005D56E3" w:rsidP="002C3B31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5D56E3" w:rsidRPr="001F4111" w:rsidRDefault="005D56E3" w:rsidP="002C3B31">
      <w:pPr>
        <w:jc w:val="both"/>
        <w:rPr>
          <w:sz w:val="16"/>
          <w:szCs w:val="16"/>
        </w:rPr>
      </w:pPr>
    </w:p>
    <w:p w:rsidR="005D56E3" w:rsidRPr="001A626E" w:rsidRDefault="005D56E3" w:rsidP="001A626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13</w:t>
      </w:r>
      <w:r w:rsidRPr="001A626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1A626E">
        <w:rPr>
          <w:color w:val="000000"/>
          <w:sz w:val="28"/>
          <w:szCs w:val="28"/>
        </w:rPr>
        <w:t xml:space="preserve"> В процессе эксплуатации машин не допускается прикасаться или приближаться к ее движущимся или вращающимся частям.</w:t>
      </w:r>
    </w:p>
    <w:p w:rsidR="005D56E3" w:rsidRPr="001A626E" w:rsidRDefault="005D56E3" w:rsidP="001A626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14</w:t>
      </w:r>
      <w:r w:rsidRPr="001A626E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 </w:t>
      </w:r>
      <w:r w:rsidRPr="001A626E">
        <w:rPr>
          <w:color w:val="000000"/>
          <w:sz w:val="28"/>
          <w:szCs w:val="28"/>
        </w:rPr>
        <w:t>Вальцы машин по обе стороны должны иметь ограждения с устройствами, исключающими возможность контакта работника с вальцами.</w:t>
      </w:r>
    </w:p>
    <w:p w:rsidR="005D56E3" w:rsidRPr="001A626E" w:rsidRDefault="005D56E3" w:rsidP="001A626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15</w:t>
      </w:r>
      <w:r w:rsidRPr="001A626E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 </w:t>
      </w:r>
      <w:r w:rsidRPr="001A626E">
        <w:rPr>
          <w:color w:val="000000"/>
          <w:sz w:val="28"/>
          <w:szCs w:val="28"/>
        </w:rPr>
        <w:t>Не допускается снятие теста с раскатывающих валков и ножей руками. Не разрешается работать на машине при неисправной блокировке ограждения механизма раскатки.</w:t>
      </w:r>
    </w:p>
    <w:p w:rsidR="005D56E3" w:rsidRPr="001A626E" w:rsidRDefault="005D56E3" w:rsidP="001A626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16</w:t>
      </w:r>
      <w:r w:rsidRPr="001A626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1A626E">
        <w:rPr>
          <w:color w:val="000000"/>
          <w:sz w:val="28"/>
          <w:szCs w:val="28"/>
        </w:rPr>
        <w:t xml:space="preserve"> Очистку внутренних поверхностей и рабочих органов необходимо производить с помощью пластикового инструмента, предварительно отключив машину от электрической сети.</w:t>
      </w:r>
    </w:p>
    <w:p w:rsidR="005D56E3" w:rsidRPr="005532F2" w:rsidRDefault="005D56E3" w:rsidP="002C3B31">
      <w:pPr>
        <w:ind w:left="436"/>
        <w:jc w:val="both"/>
        <w:rPr>
          <w:sz w:val="16"/>
          <w:szCs w:val="16"/>
        </w:rPr>
      </w:pPr>
    </w:p>
    <w:p w:rsidR="005D56E3" w:rsidRDefault="005D56E3" w:rsidP="002C3B31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5D56E3" w:rsidRDefault="005D56E3" w:rsidP="00091F0A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5D56E3" w:rsidRPr="00091F0A" w:rsidRDefault="005D56E3" w:rsidP="00091F0A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 w:val="16"/>
          <w:szCs w:val="16"/>
        </w:rPr>
      </w:pPr>
    </w:p>
    <w:p w:rsidR="005D56E3" w:rsidRDefault="005D56E3" w:rsidP="002C3B31">
      <w:pPr>
        <w:ind w:left="360"/>
        <w:jc w:val="both"/>
        <w:rPr>
          <w:szCs w:val="28"/>
        </w:rPr>
      </w:pPr>
      <w:r>
        <w:rPr>
          <w:szCs w:val="28"/>
        </w:rPr>
        <w:t xml:space="preserve">    17.  Выключить </w:t>
      </w:r>
      <w:r>
        <w:rPr>
          <w:color w:val="000000"/>
          <w:szCs w:val="28"/>
          <w:shd w:val="clear" w:color="auto" w:fill="FFFFFF"/>
        </w:rPr>
        <w:t>тестораскаточную</w:t>
      </w:r>
      <w:r>
        <w:rPr>
          <w:szCs w:val="28"/>
        </w:rPr>
        <w:t xml:space="preserve"> машину, отключить ее от сети.</w:t>
      </w:r>
    </w:p>
    <w:p w:rsidR="005D56E3" w:rsidRDefault="005D56E3" w:rsidP="002C3B31">
      <w:pPr>
        <w:ind w:left="360"/>
        <w:jc w:val="both"/>
        <w:rPr>
          <w:szCs w:val="28"/>
        </w:rPr>
      </w:pPr>
      <w:r>
        <w:rPr>
          <w:szCs w:val="28"/>
        </w:rPr>
        <w:t xml:space="preserve">    18.   Произвести чистку и санитарную обработку всех частей машины, соприкасавшихся с продуктами. Чистку проводить бытовыми моющими средствами, затем ополоснуть водой. Для очистки затвердевших остатков пользоваться пластиковым скребком.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   19. Запрещается производить мойку водяной струей.</w:t>
      </w:r>
    </w:p>
    <w:p w:rsidR="005D56E3" w:rsidRDefault="005D56E3" w:rsidP="002C3B31">
      <w:pPr>
        <w:ind w:left="360"/>
        <w:jc w:val="both"/>
        <w:rPr>
          <w:szCs w:val="28"/>
        </w:rPr>
      </w:pPr>
      <w:r>
        <w:rPr>
          <w:szCs w:val="28"/>
        </w:rPr>
        <w:t xml:space="preserve">     20. Привести в  порядок рабочее место.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    21. Снять СИЗ и убрать их в предназначенное для хранения место.</w:t>
      </w:r>
    </w:p>
    <w:p w:rsidR="005D56E3" w:rsidRDefault="005D56E3" w:rsidP="002C3B31">
      <w:pPr>
        <w:ind w:left="360"/>
        <w:jc w:val="both"/>
        <w:rPr>
          <w:szCs w:val="28"/>
        </w:rPr>
      </w:pPr>
      <w:r>
        <w:rPr>
          <w:szCs w:val="28"/>
        </w:rPr>
        <w:t xml:space="preserve">     22. Обо всех недостатках, выявленных во время работы, работник обязан сообщить своему непосредственному руководителю работ.</w:t>
      </w:r>
    </w:p>
    <w:p w:rsidR="005D56E3" w:rsidRPr="005532F2" w:rsidRDefault="005D56E3" w:rsidP="002C3B31">
      <w:pPr>
        <w:ind w:left="360"/>
        <w:jc w:val="both"/>
        <w:rPr>
          <w:sz w:val="16"/>
          <w:szCs w:val="16"/>
        </w:rPr>
      </w:pP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5D56E3" w:rsidRPr="005532F2" w:rsidRDefault="005D56E3" w:rsidP="002C3B31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 w:val="16"/>
          <w:szCs w:val="16"/>
        </w:rPr>
      </w:pPr>
    </w:p>
    <w:p w:rsidR="005D56E3" w:rsidRDefault="005D56E3" w:rsidP="002C3B31">
      <w:pPr>
        <w:jc w:val="both"/>
      </w:pPr>
      <w:r>
        <w:t xml:space="preserve">             23. При возникновении аварий и ситуаций, которые могут привести к аварии и несчастным случаям: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 - появлении дыма и запаха гари;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 - появлении шума;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 - нарушении целостности защитных устройств;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 - выявлении неисправностей;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 - прекращении подачи электроэнергии;</w:t>
      </w:r>
    </w:p>
    <w:p w:rsidR="005D56E3" w:rsidRPr="00AB5744" w:rsidRDefault="005D56E3" w:rsidP="002C3B31">
      <w:pPr>
        <w:ind w:firstLine="500"/>
        <w:jc w:val="both"/>
        <w:rPr>
          <w:szCs w:val="20"/>
        </w:rPr>
      </w:pPr>
      <w:r>
        <w:rPr>
          <w:szCs w:val="28"/>
        </w:rPr>
        <w:t>- внезапном появлении на корпусе машины ощутимого электрического тока</w:t>
      </w:r>
      <w:r>
        <w:t xml:space="preserve"> необходимо:</w:t>
      </w:r>
    </w:p>
    <w:p w:rsidR="005D56E3" w:rsidRPr="004069DF" w:rsidRDefault="005D56E3" w:rsidP="002C3B31">
      <w:pPr>
        <w:jc w:val="both"/>
      </w:pPr>
      <w:r>
        <w:t xml:space="preserve">     -   немедленно прекратить работы </w:t>
      </w:r>
      <w:r w:rsidRPr="004069DF">
        <w:t xml:space="preserve">и </w:t>
      </w:r>
      <w:r w:rsidRPr="004069DF">
        <w:rPr>
          <w:szCs w:val="28"/>
        </w:rPr>
        <w:t xml:space="preserve">произвести отключение </w:t>
      </w:r>
      <w:r w:rsidRPr="00AB5744">
        <w:rPr>
          <w:szCs w:val="28"/>
        </w:rPr>
        <w:t xml:space="preserve"> </w:t>
      </w:r>
      <w:r>
        <w:rPr>
          <w:szCs w:val="28"/>
        </w:rPr>
        <w:t>тестораска-точной</w:t>
      </w:r>
      <w:r w:rsidRPr="00FC1F56">
        <w:rPr>
          <w:b/>
          <w:szCs w:val="28"/>
        </w:rPr>
        <w:t xml:space="preserve"> </w:t>
      </w:r>
      <w:r w:rsidRPr="004069DF">
        <w:rPr>
          <w:szCs w:val="28"/>
        </w:rPr>
        <w:t xml:space="preserve"> машины штатным выключателем или (при невозможности доступа к нему) общим рубильником;</w:t>
      </w:r>
    </w:p>
    <w:p w:rsidR="005D56E3" w:rsidRDefault="005D56E3" w:rsidP="002C3B31">
      <w:pPr>
        <w:jc w:val="both"/>
        <w:rPr>
          <w:szCs w:val="28"/>
        </w:rPr>
      </w:pPr>
      <w:r>
        <w:t xml:space="preserve">      -   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отсут-ствия другому должностному лицу</w:t>
      </w:r>
      <w:r>
        <w:t>;</w:t>
      </w: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-   принять меры к эвакуации людей из опасной зоны и вызвать ава-рийные службы;</w:t>
      </w:r>
    </w:p>
    <w:p w:rsidR="005D56E3" w:rsidRPr="004069DF" w:rsidRDefault="005D56E3" w:rsidP="002C3B3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t xml:space="preserve">       -  под руководством руководителя работ оперативно принять меры по устранению причин аварий. </w:t>
      </w:r>
    </w:p>
    <w:p w:rsidR="005D56E3" w:rsidRDefault="005D56E3" w:rsidP="002C3B31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24.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5D56E3" w:rsidRDefault="005D56E3" w:rsidP="002C3B31">
      <w:pPr>
        <w:shd w:val="clear" w:color="auto" w:fill="FFFFFF"/>
        <w:rPr>
          <w:szCs w:val="28"/>
        </w:rPr>
      </w:pPr>
      <w:r>
        <w:rPr>
          <w:szCs w:val="28"/>
        </w:rPr>
        <w:t xml:space="preserve">          25.  При возникновении </w:t>
      </w:r>
      <w:r w:rsidRPr="0040191F">
        <w:rPr>
          <w:szCs w:val="28"/>
        </w:rPr>
        <w:t xml:space="preserve"> </w:t>
      </w:r>
      <w:r>
        <w:rPr>
          <w:szCs w:val="28"/>
        </w:rPr>
        <w:t xml:space="preserve">очага возгорания или пожара необходимо: </w:t>
      </w:r>
      <w:r w:rsidRPr="00532923">
        <w:rPr>
          <w:szCs w:val="28"/>
        </w:rPr>
        <w:t xml:space="preserve"> </w:t>
      </w:r>
    </w:p>
    <w:p w:rsidR="005D56E3" w:rsidRPr="002056B3" w:rsidRDefault="005D56E3" w:rsidP="002C3B31">
      <w:pPr>
        <w:shd w:val="clear" w:color="auto" w:fill="FFFFFF"/>
        <w:rPr>
          <w:color w:val="333333"/>
          <w:szCs w:val="28"/>
        </w:rPr>
      </w:pPr>
      <w:r w:rsidRPr="002056B3">
        <w:rPr>
          <w:color w:val="333333"/>
          <w:szCs w:val="28"/>
        </w:rPr>
        <w:t xml:space="preserve">        </w:t>
      </w:r>
      <w:r w:rsidRPr="002056B3">
        <w:rPr>
          <w:szCs w:val="28"/>
        </w:rPr>
        <w:t>- прекратить работу;</w:t>
      </w:r>
    </w:p>
    <w:p w:rsidR="005D56E3" w:rsidRPr="009F4DF2" w:rsidRDefault="005D56E3" w:rsidP="002C3B31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>- обесточить оборудование;</w:t>
      </w:r>
    </w:p>
    <w:p w:rsidR="005D56E3" w:rsidRPr="009F4DF2" w:rsidRDefault="005D56E3" w:rsidP="002C3B31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5D56E3" w:rsidRPr="009F4DF2" w:rsidRDefault="005D56E3" w:rsidP="002C3B31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5D56E3" w:rsidRPr="009F4DF2" w:rsidRDefault="005D56E3" w:rsidP="002C3B31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5D56E3" w:rsidRPr="009F4DF2" w:rsidRDefault="005D56E3" w:rsidP="002C3B31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5D56E3" w:rsidRPr="00532923" w:rsidRDefault="005D56E3" w:rsidP="002C3B31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5D56E3" w:rsidRDefault="005D56E3" w:rsidP="002C3B31">
      <w:pPr>
        <w:jc w:val="both"/>
        <w:rPr>
          <w:szCs w:val="28"/>
        </w:rPr>
      </w:pPr>
      <w:r>
        <w:rPr>
          <w:szCs w:val="28"/>
        </w:rPr>
        <w:t xml:space="preserve">      - в случае угрозы здоровью и (или) жизни немедленно покинуть место пожара по путям эвакуации;</w:t>
      </w: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26. При несчастном случае на производстве необходимо: </w:t>
      </w: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сообщить о несчастном случае непосредственному руководителю или другому должностному лицу; </w:t>
      </w: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    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5D56E3" w:rsidRDefault="005D56E3" w:rsidP="002C3B3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 27.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5D56E3" w:rsidRDefault="005D56E3" w:rsidP="004456BB">
      <w:pPr>
        <w:ind w:right="57"/>
        <w:rPr>
          <w:color w:val="000000"/>
          <w:szCs w:val="28"/>
        </w:rPr>
      </w:pPr>
      <w:r w:rsidRPr="00773189">
        <w:rPr>
          <w:color w:val="000000"/>
          <w:szCs w:val="28"/>
        </w:rPr>
        <w:t xml:space="preserve">  </w:t>
      </w:r>
    </w:p>
    <w:p w:rsidR="005D56E3" w:rsidRDefault="005D56E3" w:rsidP="004456BB">
      <w:pPr>
        <w:ind w:right="57"/>
        <w:rPr>
          <w:color w:val="000000"/>
          <w:szCs w:val="28"/>
        </w:rPr>
      </w:pPr>
    </w:p>
    <w:p w:rsidR="005D56E3" w:rsidRPr="00773189" w:rsidRDefault="005D56E3" w:rsidP="004456BB">
      <w:pPr>
        <w:ind w:right="57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</w:t>
      </w:r>
      <w:r w:rsidRPr="00773189">
        <w:rPr>
          <w:color w:val="000000"/>
          <w:sz w:val="24"/>
        </w:rPr>
        <w:t xml:space="preserve">СОГЛАСОВАНО </w:t>
      </w:r>
      <w:r>
        <w:rPr>
          <w:color w:val="000000"/>
          <w:sz w:val="24"/>
        </w:rPr>
        <w:t xml:space="preserve"> </w:t>
      </w:r>
      <w:r w:rsidRPr="00773189">
        <w:rPr>
          <w:color w:val="000000"/>
          <w:szCs w:val="28"/>
        </w:rPr>
        <w:t xml:space="preserve">                                            </w:t>
      </w:r>
      <w:r>
        <w:rPr>
          <w:color w:val="000000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>Заведующая столо</w:t>
      </w:r>
      <w:r>
        <w:rPr>
          <w:color w:val="000000"/>
          <w:spacing w:val="-1"/>
          <w:szCs w:val="28"/>
        </w:rPr>
        <w:t>вой  БГТУ</w:t>
      </w:r>
      <w:r w:rsidRPr="00773189">
        <w:rPr>
          <w:color w:val="000000"/>
          <w:spacing w:val="-1"/>
          <w:szCs w:val="28"/>
        </w:rPr>
        <w:t xml:space="preserve">                </w:t>
      </w:r>
    </w:p>
    <w:p w:rsidR="005D56E3" w:rsidRDefault="005D56E3" w:rsidP="00A03384">
      <w:pPr>
        <w:spacing w:line="360" w:lineRule="auto"/>
        <w:ind w:right="57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</w:t>
      </w:r>
      <w:r>
        <w:rPr>
          <w:color w:val="000000"/>
          <w:szCs w:val="28"/>
        </w:rPr>
        <w:t>Начальник отдела ОТ,</w:t>
      </w:r>
      <w:r w:rsidRPr="00773189">
        <w:rPr>
          <w:color w:val="000000"/>
          <w:szCs w:val="28"/>
        </w:rPr>
        <w:t xml:space="preserve"> ПБ</w:t>
      </w:r>
      <w:r>
        <w:rPr>
          <w:color w:val="000000"/>
          <w:szCs w:val="28"/>
        </w:rPr>
        <w:t xml:space="preserve"> и ГО</w:t>
      </w:r>
      <w:r w:rsidRPr="00773189">
        <w:rPr>
          <w:color w:val="000000"/>
          <w:spacing w:val="-1"/>
          <w:szCs w:val="28"/>
        </w:rPr>
        <w:t xml:space="preserve">                  </w:t>
      </w:r>
      <w:r>
        <w:rPr>
          <w:color w:val="000000"/>
          <w:spacing w:val="-1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</w:p>
    <w:p w:rsidR="005D56E3" w:rsidRDefault="005D56E3" w:rsidP="00A03384">
      <w:pPr>
        <w:spacing w:line="360" w:lineRule="auto"/>
        <w:ind w:right="57"/>
        <w:rPr>
          <w:color w:val="000000"/>
          <w:spacing w:val="-1"/>
          <w:szCs w:val="28"/>
        </w:rPr>
      </w:pPr>
      <w:r>
        <w:rPr>
          <w:color w:val="000000"/>
          <w:spacing w:val="-1"/>
          <w:szCs w:val="28"/>
        </w:rPr>
        <w:t>_______________ А.Н. Рыкунов</w:t>
      </w:r>
    </w:p>
    <w:p w:rsidR="005D56E3" w:rsidRPr="00773189" w:rsidRDefault="005D56E3" w:rsidP="00A03384">
      <w:pPr>
        <w:spacing w:line="360" w:lineRule="auto"/>
        <w:ind w:right="57"/>
        <w:rPr>
          <w:color w:val="000000"/>
          <w:spacing w:val="-1"/>
          <w:szCs w:val="28"/>
        </w:rPr>
      </w:pPr>
    </w:p>
    <w:sectPr w:rsidR="005D56E3" w:rsidRPr="00773189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3B31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3524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57A88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40CA"/>
    <w:rsid w:val="00077BDD"/>
    <w:rsid w:val="00077BEA"/>
    <w:rsid w:val="00077DE0"/>
    <w:rsid w:val="00081182"/>
    <w:rsid w:val="00081A0D"/>
    <w:rsid w:val="000825E3"/>
    <w:rsid w:val="00082CC1"/>
    <w:rsid w:val="00085BF6"/>
    <w:rsid w:val="000863B8"/>
    <w:rsid w:val="0008714B"/>
    <w:rsid w:val="00090F07"/>
    <w:rsid w:val="00091F0A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4ED7"/>
    <w:rsid w:val="000D522A"/>
    <w:rsid w:val="000D5ABF"/>
    <w:rsid w:val="000D608E"/>
    <w:rsid w:val="000E086A"/>
    <w:rsid w:val="000E161A"/>
    <w:rsid w:val="000E25E4"/>
    <w:rsid w:val="000E4786"/>
    <w:rsid w:val="000E54E9"/>
    <w:rsid w:val="000E5552"/>
    <w:rsid w:val="000E5C8C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DFE"/>
    <w:rsid w:val="000F563F"/>
    <w:rsid w:val="000F5AB4"/>
    <w:rsid w:val="000F5EE9"/>
    <w:rsid w:val="000F6954"/>
    <w:rsid w:val="001009FF"/>
    <w:rsid w:val="001028F0"/>
    <w:rsid w:val="00104724"/>
    <w:rsid w:val="00105B7B"/>
    <w:rsid w:val="0010682D"/>
    <w:rsid w:val="00106CA8"/>
    <w:rsid w:val="0011031C"/>
    <w:rsid w:val="001109B8"/>
    <w:rsid w:val="0011261A"/>
    <w:rsid w:val="001138DD"/>
    <w:rsid w:val="00114814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4EE5"/>
    <w:rsid w:val="0015512B"/>
    <w:rsid w:val="00155492"/>
    <w:rsid w:val="00155CA8"/>
    <w:rsid w:val="00155CE1"/>
    <w:rsid w:val="0015792A"/>
    <w:rsid w:val="0016244E"/>
    <w:rsid w:val="00162A2F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A626E"/>
    <w:rsid w:val="001A6FE9"/>
    <w:rsid w:val="001A741D"/>
    <w:rsid w:val="001B0596"/>
    <w:rsid w:val="001B0B59"/>
    <w:rsid w:val="001B1A8C"/>
    <w:rsid w:val="001B23CD"/>
    <w:rsid w:val="001B2DB4"/>
    <w:rsid w:val="001B478F"/>
    <w:rsid w:val="001B5554"/>
    <w:rsid w:val="001B5D08"/>
    <w:rsid w:val="001B6950"/>
    <w:rsid w:val="001C018C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3FF1"/>
    <w:rsid w:val="001E4330"/>
    <w:rsid w:val="001E4646"/>
    <w:rsid w:val="001E6538"/>
    <w:rsid w:val="001E68B0"/>
    <w:rsid w:val="001F23CB"/>
    <w:rsid w:val="001F29FC"/>
    <w:rsid w:val="001F4111"/>
    <w:rsid w:val="001F6108"/>
    <w:rsid w:val="001F7A93"/>
    <w:rsid w:val="001F7D47"/>
    <w:rsid w:val="002037EC"/>
    <w:rsid w:val="002056B3"/>
    <w:rsid w:val="002061C3"/>
    <w:rsid w:val="00206B51"/>
    <w:rsid w:val="0021028B"/>
    <w:rsid w:val="00210EE0"/>
    <w:rsid w:val="00211C1C"/>
    <w:rsid w:val="00211D00"/>
    <w:rsid w:val="002124FB"/>
    <w:rsid w:val="00212CCE"/>
    <w:rsid w:val="00213E0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09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47BE5"/>
    <w:rsid w:val="002500F1"/>
    <w:rsid w:val="002513EE"/>
    <w:rsid w:val="0025144B"/>
    <w:rsid w:val="0025260A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1133"/>
    <w:rsid w:val="002C3832"/>
    <w:rsid w:val="002C3B31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3E6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423B"/>
    <w:rsid w:val="003B44D7"/>
    <w:rsid w:val="003B5920"/>
    <w:rsid w:val="003B5CB0"/>
    <w:rsid w:val="003B636D"/>
    <w:rsid w:val="003B68C2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1FB"/>
    <w:rsid w:val="003F44B3"/>
    <w:rsid w:val="003F5B4D"/>
    <w:rsid w:val="003F6276"/>
    <w:rsid w:val="003F68DB"/>
    <w:rsid w:val="003F694F"/>
    <w:rsid w:val="003F7B27"/>
    <w:rsid w:val="00401527"/>
    <w:rsid w:val="0040191F"/>
    <w:rsid w:val="00403381"/>
    <w:rsid w:val="00403BF6"/>
    <w:rsid w:val="00404BE2"/>
    <w:rsid w:val="004064B3"/>
    <w:rsid w:val="004069DF"/>
    <w:rsid w:val="00407469"/>
    <w:rsid w:val="00407E16"/>
    <w:rsid w:val="0041087A"/>
    <w:rsid w:val="00410A51"/>
    <w:rsid w:val="00410EDC"/>
    <w:rsid w:val="00410F81"/>
    <w:rsid w:val="00411B71"/>
    <w:rsid w:val="00411F0F"/>
    <w:rsid w:val="00412915"/>
    <w:rsid w:val="00413518"/>
    <w:rsid w:val="0041385F"/>
    <w:rsid w:val="004144AA"/>
    <w:rsid w:val="00415195"/>
    <w:rsid w:val="00417174"/>
    <w:rsid w:val="00417F6F"/>
    <w:rsid w:val="0042020E"/>
    <w:rsid w:val="004209D3"/>
    <w:rsid w:val="00420BFC"/>
    <w:rsid w:val="00420EB7"/>
    <w:rsid w:val="004216BB"/>
    <w:rsid w:val="00422357"/>
    <w:rsid w:val="00426234"/>
    <w:rsid w:val="00426DB0"/>
    <w:rsid w:val="00427F13"/>
    <w:rsid w:val="00430DDE"/>
    <w:rsid w:val="00431924"/>
    <w:rsid w:val="00432338"/>
    <w:rsid w:val="004333F2"/>
    <w:rsid w:val="00435367"/>
    <w:rsid w:val="00437204"/>
    <w:rsid w:val="00440B1A"/>
    <w:rsid w:val="00441047"/>
    <w:rsid w:val="004419A4"/>
    <w:rsid w:val="00442779"/>
    <w:rsid w:val="00442889"/>
    <w:rsid w:val="004448B4"/>
    <w:rsid w:val="00445509"/>
    <w:rsid w:val="004456BB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0A0D"/>
    <w:rsid w:val="004613B8"/>
    <w:rsid w:val="004615ED"/>
    <w:rsid w:val="00462B67"/>
    <w:rsid w:val="00462CBE"/>
    <w:rsid w:val="00462DA7"/>
    <w:rsid w:val="00470467"/>
    <w:rsid w:val="00472371"/>
    <w:rsid w:val="004726F5"/>
    <w:rsid w:val="0047279C"/>
    <w:rsid w:val="0047362A"/>
    <w:rsid w:val="00473DDC"/>
    <w:rsid w:val="004742E7"/>
    <w:rsid w:val="00475498"/>
    <w:rsid w:val="00476492"/>
    <w:rsid w:val="004812B0"/>
    <w:rsid w:val="00483A72"/>
    <w:rsid w:val="00491E27"/>
    <w:rsid w:val="00492478"/>
    <w:rsid w:val="00495F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B75A2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C7A61"/>
    <w:rsid w:val="004D041E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0CB8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37A20"/>
    <w:rsid w:val="005402A8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2F2"/>
    <w:rsid w:val="00553829"/>
    <w:rsid w:val="00553A57"/>
    <w:rsid w:val="0055639C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2F34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2C38"/>
    <w:rsid w:val="005D344D"/>
    <w:rsid w:val="005D481A"/>
    <w:rsid w:val="005D5139"/>
    <w:rsid w:val="005D56E3"/>
    <w:rsid w:val="005D6823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07213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07A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0A1D"/>
    <w:rsid w:val="00632D6D"/>
    <w:rsid w:val="00634F05"/>
    <w:rsid w:val="00635C4C"/>
    <w:rsid w:val="0063766A"/>
    <w:rsid w:val="00642256"/>
    <w:rsid w:val="00642E22"/>
    <w:rsid w:val="00643867"/>
    <w:rsid w:val="0064448F"/>
    <w:rsid w:val="006477CA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2EC9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5A0"/>
    <w:rsid w:val="006B0A20"/>
    <w:rsid w:val="006B1104"/>
    <w:rsid w:val="006B1956"/>
    <w:rsid w:val="006B2A7C"/>
    <w:rsid w:val="006B3792"/>
    <w:rsid w:val="006B3B43"/>
    <w:rsid w:val="006B473A"/>
    <w:rsid w:val="006B4E95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57DD"/>
    <w:rsid w:val="006D651D"/>
    <w:rsid w:val="006D6D74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A59"/>
    <w:rsid w:val="00701B6E"/>
    <w:rsid w:val="00701DF2"/>
    <w:rsid w:val="007027AF"/>
    <w:rsid w:val="007039C7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39D7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2FD"/>
    <w:rsid w:val="007423D5"/>
    <w:rsid w:val="00745C90"/>
    <w:rsid w:val="00746332"/>
    <w:rsid w:val="0074706A"/>
    <w:rsid w:val="00747D46"/>
    <w:rsid w:val="00750DC2"/>
    <w:rsid w:val="00752270"/>
    <w:rsid w:val="00754BE8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2B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2944"/>
    <w:rsid w:val="007E330F"/>
    <w:rsid w:val="007E333B"/>
    <w:rsid w:val="007E3DF8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3935"/>
    <w:rsid w:val="007F4F32"/>
    <w:rsid w:val="007F530B"/>
    <w:rsid w:val="007F5870"/>
    <w:rsid w:val="007F5A78"/>
    <w:rsid w:val="007F5D73"/>
    <w:rsid w:val="007F5E73"/>
    <w:rsid w:val="007F6722"/>
    <w:rsid w:val="007F6AA4"/>
    <w:rsid w:val="007F6DC1"/>
    <w:rsid w:val="007F7B13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15F1E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118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2BBC"/>
    <w:rsid w:val="0086309E"/>
    <w:rsid w:val="00863B4E"/>
    <w:rsid w:val="00863EA7"/>
    <w:rsid w:val="0086435A"/>
    <w:rsid w:val="00865035"/>
    <w:rsid w:val="00865181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1DF2"/>
    <w:rsid w:val="008925F6"/>
    <w:rsid w:val="00893277"/>
    <w:rsid w:val="00893A56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A7A8D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D7518"/>
    <w:rsid w:val="008E010C"/>
    <w:rsid w:val="008E0793"/>
    <w:rsid w:val="008E1C09"/>
    <w:rsid w:val="008E230C"/>
    <w:rsid w:val="008E2746"/>
    <w:rsid w:val="008E3E64"/>
    <w:rsid w:val="008E3E9B"/>
    <w:rsid w:val="008E6D2D"/>
    <w:rsid w:val="008E7D97"/>
    <w:rsid w:val="008F00F3"/>
    <w:rsid w:val="008F0869"/>
    <w:rsid w:val="008F1483"/>
    <w:rsid w:val="008F1A15"/>
    <w:rsid w:val="008F239C"/>
    <w:rsid w:val="008F29EE"/>
    <w:rsid w:val="008F3D36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BC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4C3F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204"/>
    <w:rsid w:val="009E5B60"/>
    <w:rsid w:val="009E5F3C"/>
    <w:rsid w:val="009E5F8C"/>
    <w:rsid w:val="009E6574"/>
    <w:rsid w:val="009F00AD"/>
    <w:rsid w:val="009F0681"/>
    <w:rsid w:val="009F0965"/>
    <w:rsid w:val="009F0B7F"/>
    <w:rsid w:val="009F0C9F"/>
    <w:rsid w:val="009F1D7E"/>
    <w:rsid w:val="009F24CA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384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2C0"/>
    <w:rsid w:val="00A7355D"/>
    <w:rsid w:val="00A7579B"/>
    <w:rsid w:val="00A767DB"/>
    <w:rsid w:val="00A76D30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5744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598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DDE"/>
    <w:rsid w:val="00AE7F82"/>
    <w:rsid w:val="00AF0215"/>
    <w:rsid w:val="00AF0657"/>
    <w:rsid w:val="00AF0838"/>
    <w:rsid w:val="00AF103E"/>
    <w:rsid w:val="00AF1D25"/>
    <w:rsid w:val="00AF1FE9"/>
    <w:rsid w:val="00AF401D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C5D"/>
    <w:rsid w:val="00B32EAB"/>
    <w:rsid w:val="00B347ED"/>
    <w:rsid w:val="00B3530E"/>
    <w:rsid w:val="00B36490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2E0C"/>
    <w:rsid w:val="00B73C9D"/>
    <w:rsid w:val="00B74548"/>
    <w:rsid w:val="00B76227"/>
    <w:rsid w:val="00B7681D"/>
    <w:rsid w:val="00B76B3E"/>
    <w:rsid w:val="00B77235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1C15"/>
    <w:rsid w:val="00BB33E2"/>
    <w:rsid w:val="00BB3425"/>
    <w:rsid w:val="00BB470F"/>
    <w:rsid w:val="00BB5B6C"/>
    <w:rsid w:val="00BB6C8F"/>
    <w:rsid w:val="00BC0350"/>
    <w:rsid w:val="00BC10C4"/>
    <w:rsid w:val="00BC2297"/>
    <w:rsid w:val="00BC4943"/>
    <w:rsid w:val="00BC6B31"/>
    <w:rsid w:val="00BC6F40"/>
    <w:rsid w:val="00BC72E1"/>
    <w:rsid w:val="00BC741B"/>
    <w:rsid w:val="00BD02B2"/>
    <w:rsid w:val="00BD1C73"/>
    <w:rsid w:val="00BD2F61"/>
    <w:rsid w:val="00BD52F5"/>
    <w:rsid w:val="00BD5916"/>
    <w:rsid w:val="00BD79F9"/>
    <w:rsid w:val="00BE0131"/>
    <w:rsid w:val="00BE0560"/>
    <w:rsid w:val="00BE09DD"/>
    <w:rsid w:val="00BE0F74"/>
    <w:rsid w:val="00BE22BE"/>
    <w:rsid w:val="00BE2B40"/>
    <w:rsid w:val="00BE2EFC"/>
    <w:rsid w:val="00BE4733"/>
    <w:rsid w:val="00BE4762"/>
    <w:rsid w:val="00BE5B52"/>
    <w:rsid w:val="00BE6CC0"/>
    <w:rsid w:val="00BF0252"/>
    <w:rsid w:val="00BF06ED"/>
    <w:rsid w:val="00BF1220"/>
    <w:rsid w:val="00BF154A"/>
    <w:rsid w:val="00BF2BE9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02CD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65D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07F1"/>
    <w:rsid w:val="00D458D9"/>
    <w:rsid w:val="00D5046C"/>
    <w:rsid w:val="00D510A3"/>
    <w:rsid w:val="00D52C44"/>
    <w:rsid w:val="00D52FF2"/>
    <w:rsid w:val="00D575EE"/>
    <w:rsid w:val="00D57F65"/>
    <w:rsid w:val="00D60621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C76E3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7512"/>
    <w:rsid w:val="00DE07CD"/>
    <w:rsid w:val="00DE0D0F"/>
    <w:rsid w:val="00DE170E"/>
    <w:rsid w:val="00DE1CE1"/>
    <w:rsid w:val="00DE26C6"/>
    <w:rsid w:val="00DE2B63"/>
    <w:rsid w:val="00DE5E30"/>
    <w:rsid w:val="00DE680B"/>
    <w:rsid w:val="00DE6D1A"/>
    <w:rsid w:val="00DE6EC2"/>
    <w:rsid w:val="00DE74CA"/>
    <w:rsid w:val="00DF110D"/>
    <w:rsid w:val="00DF35C2"/>
    <w:rsid w:val="00DF3E0F"/>
    <w:rsid w:val="00DF4D58"/>
    <w:rsid w:val="00DF4EC7"/>
    <w:rsid w:val="00DF5770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373D"/>
    <w:rsid w:val="00E044AD"/>
    <w:rsid w:val="00E051E1"/>
    <w:rsid w:val="00E073D6"/>
    <w:rsid w:val="00E07E89"/>
    <w:rsid w:val="00E07F1E"/>
    <w:rsid w:val="00E10123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1A2B"/>
    <w:rsid w:val="00E322F1"/>
    <w:rsid w:val="00E324A2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5FA9"/>
    <w:rsid w:val="00E661A1"/>
    <w:rsid w:val="00E70976"/>
    <w:rsid w:val="00E70BBB"/>
    <w:rsid w:val="00E71574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4598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1A56"/>
    <w:rsid w:val="00EC2995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1A10"/>
    <w:rsid w:val="00EE57B5"/>
    <w:rsid w:val="00EE69F1"/>
    <w:rsid w:val="00EF023D"/>
    <w:rsid w:val="00EF04EF"/>
    <w:rsid w:val="00EF0DBB"/>
    <w:rsid w:val="00EF21E6"/>
    <w:rsid w:val="00EF24DD"/>
    <w:rsid w:val="00EF3AED"/>
    <w:rsid w:val="00EF3E01"/>
    <w:rsid w:val="00EF5DD8"/>
    <w:rsid w:val="00EF60EF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07C2C"/>
    <w:rsid w:val="00F10F94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6046"/>
    <w:rsid w:val="00F571CC"/>
    <w:rsid w:val="00F572BF"/>
    <w:rsid w:val="00F63E84"/>
    <w:rsid w:val="00F6440B"/>
    <w:rsid w:val="00F6620D"/>
    <w:rsid w:val="00F66A8A"/>
    <w:rsid w:val="00F67EFB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86670"/>
    <w:rsid w:val="00F95C1F"/>
    <w:rsid w:val="00F96B3A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1F56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B31"/>
    <w:rPr>
      <w:rFonts w:ascii="Times New Roman" w:eastAsia="Times New Roman" w:hAnsi="Times New Roman"/>
      <w:sz w:val="28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2C3B31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C3B31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2C3B31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2C3B31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2C3B3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2C3B31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2C3B31"/>
    <w:pPr>
      <w:ind w:left="720"/>
      <w:contextualSpacing/>
    </w:pPr>
  </w:style>
  <w:style w:type="paragraph" w:styleId="NoSpacing">
    <w:name w:val="No Spacing"/>
    <w:uiPriority w:val="99"/>
    <w:qFormat/>
    <w:rsid w:val="00634F05"/>
    <w:rPr>
      <w:rFonts w:eastAsia="Times New Roman"/>
    </w:rPr>
  </w:style>
  <w:style w:type="paragraph" w:styleId="NormalWeb">
    <w:name w:val="Normal (Web)"/>
    <w:basedOn w:val="Normal"/>
    <w:uiPriority w:val="99"/>
    <w:rsid w:val="001A626E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159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9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80</TotalTime>
  <Pages>5</Pages>
  <Words>1541</Words>
  <Characters>8787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12</cp:revision>
  <cp:lastPrinted>2020-02-24T13:55:00Z</cp:lastPrinted>
  <dcterms:created xsi:type="dcterms:W3CDTF">2020-02-13T10:46:00Z</dcterms:created>
  <dcterms:modified xsi:type="dcterms:W3CDTF">2020-02-24T13:55:00Z</dcterms:modified>
</cp:coreProperties>
</file>