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9C5" w:rsidRDefault="00C609C5" w:rsidP="00007F2D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C609C5" w:rsidRDefault="00C609C5" w:rsidP="00007F2D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C609C5" w:rsidTr="001C0483">
        <w:tc>
          <w:tcPr>
            <w:tcW w:w="5208" w:type="dxa"/>
          </w:tcPr>
          <w:p w:rsidR="00C609C5" w:rsidRDefault="00C609C5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C609C5" w:rsidRDefault="00C609C5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C609C5" w:rsidTr="001C0483">
        <w:tc>
          <w:tcPr>
            <w:tcW w:w="5208" w:type="dxa"/>
          </w:tcPr>
          <w:p w:rsidR="00C609C5" w:rsidRDefault="00C609C5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C609C5" w:rsidRDefault="00C609C5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C609C5" w:rsidRDefault="00C609C5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C609C5" w:rsidRDefault="00C609C5">
            <w:pPr>
              <w:ind w:right="-10"/>
              <w:jc w:val="both"/>
              <w:rPr>
                <w:szCs w:val="28"/>
              </w:rPr>
            </w:pPr>
          </w:p>
          <w:p w:rsidR="00C609C5" w:rsidRDefault="00C609C5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C609C5" w:rsidRDefault="00C609C5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C609C5" w:rsidRDefault="00C609C5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C609C5" w:rsidRDefault="00C609C5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C609C5" w:rsidRDefault="00C609C5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C609C5" w:rsidRDefault="00C609C5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C609C5" w:rsidRDefault="00C609C5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C609C5" w:rsidRPr="00211C1C" w:rsidRDefault="00C609C5" w:rsidP="00F578DE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C609C5" w:rsidRDefault="00C609C5" w:rsidP="00A07BFB">
      <w:pPr>
        <w:spacing w:line="360" w:lineRule="auto"/>
        <w:rPr>
          <w:color w:val="000000"/>
          <w:sz w:val="32"/>
          <w:szCs w:val="32"/>
        </w:rPr>
      </w:pPr>
    </w:p>
    <w:p w:rsidR="00C609C5" w:rsidRDefault="00C609C5" w:rsidP="00A07BFB">
      <w:pPr>
        <w:rPr>
          <w:color w:val="000000"/>
          <w:sz w:val="32"/>
          <w:szCs w:val="32"/>
        </w:rPr>
      </w:pPr>
    </w:p>
    <w:p w:rsidR="00C609C5" w:rsidRDefault="00C609C5" w:rsidP="00A07BFB">
      <w:pPr>
        <w:rPr>
          <w:color w:val="000000"/>
          <w:sz w:val="32"/>
          <w:szCs w:val="32"/>
        </w:rPr>
      </w:pPr>
    </w:p>
    <w:p w:rsidR="00C609C5" w:rsidRPr="00007F2D" w:rsidRDefault="00C609C5" w:rsidP="00A07BFB">
      <w:pPr>
        <w:rPr>
          <w:b/>
          <w:sz w:val="32"/>
          <w:szCs w:val="32"/>
        </w:rPr>
      </w:pPr>
      <w:r w:rsidRPr="00007F2D">
        <w:rPr>
          <w:b/>
          <w:sz w:val="32"/>
          <w:szCs w:val="32"/>
        </w:rPr>
        <w:t xml:space="preserve">ИНСТРУКЦИЯ   </w:t>
      </w:r>
    </w:p>
    <w:p w:rsidR="00C609C5" w:rsidRPr="00007F2D" w:rsidRDefault="00C609C5" w:rsidP="00A07BFB">
      <w:pPr>
        <w:rPr>
          <w:b/>
          <w:sz w:val="32"/>
          <w:szCs w:val="32"/>
        </w:rPr>
      </w:pPr>
      <w:r w:rsidRPr="00007F2D">
        <w:rPr>
          <w:b/>
          <w:sz w:val="32"/>
          <w:szCs w:val="32"/>
        </w:rPr>
        <w:t>по охране труда при  работе</w:t>
      </w:r>
    </w:p>
    <w:p w:rsidR="00C609C5" w:rsidRPr="00007F2D" w:rsidRDefault="00C609C5" w:rsidP="00A07BFB">
      <w:pPr>
        <w:rPr>
          <w:b/>
          <w:sz w:val="32"/>
          <w:szCs w:val="32"/>
        </w:rPr>
      </w:pPr>
      <w:r w:rsidRPr="00007F2D">
        <w:rPr>
          <w:b/>
          <w:sz w:val="32"/>
          <w:szCs w:val="32"/>
        </w:rPr>
        <w:t>со сковородами электрическими</w:t>
      </w:r>
    </w:p>
    <w:p w:rsidR="00C609C5" w:rsidRDefault="00C609C5" w:rsidP="00BC6DFE">
      <w:pPr>
        <w:rPr>
          <w:b/>
          <w:sz w:val="32"/>
          <w:szCs w:val="32"/>
        </w:rPr>
      </w:pPr>
      <w:r w:rsidRPr="00007F2D">
        <w:rPr>
          <w:b/>
          <w:sz w:val="32"/>
          <w:szCs w:val="32"/>
        </w:rPr>
        <w:t>№ 82</w:t>
      </w:r>
    </w:p>
    <w:p w:rsidR="00C609C5" w:rsidRPr="001C0483" w:rsidRDefault="00C609C5" w:rsidP="00BC6DFE">
      <w:pPr>
        <w:rPr>
          <w:b/>
          <w:szCs w:val="28"/>
        </w:rPr>
      </w:pPr>
    </w:p>
    <w:p w:rsidR="00C609C5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C609C5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C609C5" w:rsidRPr="007B38A0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609C5" w:rsidRDefault="00C609C5" w:rsidP="00BC6DFE">
      <w:pPr>
        <w:ind w:firstLine="600"/>
        <w:jc w:val="both"/>
        <w:rPr>
          <w:szCs w:val="28"/>
        </w:rPr>
      </w:pPr>
      <w:r>
        <w:rPr>
          <w:szCs w:val="28"/>
        </w:rPr>
        <w:t>1. К работе со сковородами электрическими допускаются лица не моложе 18 лет (далее – работник), прошедшие в установленном порядке профессиональное обучение, медицинский осмотр, инструктаж по охране труда (вводный, первичный на рабочем месте), стажировку и проверку знаний по вопросам охраны труда, усвоившие безопасные методы и приемы выполнения работы.</w:t>
      </w:r>
    </w:p>
    <w:p w:rsidR="00C609C5" w:rsidRDefault="00C609C5" w:rsidP="00BC6DFE">
      <w:pPr>
        <w:jc w:val="both"/>
        <w:rPr>
          <w:szCs w:val="28"/>
        </w:rPr>
      </w:pPr>
      <w:r>
        <w:rPr>
          <w:szCs w:val="28"/>
        </w:rPr>
        <w:tab/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 и ежегодную проверку знаний по вопросам охраны труда, не должен приступать к работе. 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C609C5" w:rsidRDefault="00C609C5" w:rsidP="00BC6DFE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C609C5" w:rsidRDefault="00C609C5" w:rsidP="00BC6DFE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знать номера телефонов аварийных служб;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обес-       печения здоровых и безопасных условий труда: извещать своего непосред-ственного руководителя или другое должностное лицо о замеченных неис-правностях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C609C5" w:rsidRDefault="00C609C5" w:rsidP="00BC6DFE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  поддерживать порядок на рабочем месте, содержать его в чистоте;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 xml:space="preserve"> -  знать и соблюдать правила личной гигиены.</w:t>
      </w:r>
    </w:p>
    <w:p w:rsidR="00C609C5" w:rsidRDefault="00C609C5" w:rsidP="00BC6DF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со сковородой электрической необходимо соблюдать правила и порядок ее использования, установленный соответствующей инструкцией по эксплуатации, требования предупредительных плакатов и знаков безопасности. </w:t>
      </w:r>
    </w:p>
    <w:p w:rsidR="00C609C5" w:rsidRDefault="00C609C5" w:rsidP="00BC6DF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C609C5" w:rsidRDefault="00C609C5" w:rsidP="00BC6DF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 сковороды электрической;</w:t>
      </w:r>
    </w:p>
    <w:p w:rsidR="00C609C5" w:rsidRDefault="00C609C5" w:rsidP="00BC6DF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безопасные способы устранения основных видов неполадок.</w:t>
      </w:r>
    </w:p>
    <w:p w:rsidR="00C609C5" w:rsidRDefault="00C609C5" w:rsidP="00BC6DFE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C609C5" w:rsidRDefault="00C609C5" w:rsidP="00BC6DFE">
      <w:pPr>
        <w:ind w:left="545"/>
        <w:jc w:val="both"/>
        <w:rPr>
          <w:szCs w:val="28"/>
        </w:rPr>
      </w:pPr>
      <w:r>
        <w:rPr>
          <w:szCs w:val="28"/>
        </w:rPr>
        <w:t>- повышенная температура поверхности оборудования и продуктов;</w:t>
      </w:r>
    </w:p>
    <w:p w:rsidR="00C609C5" w:rsidRDefault="00C609C5" w:rsidP="00BC6DFE">
      <w:pPr>
        <w:ind w:left="545"/>
        <w:jc w:val="both"/>
        <w:rPr>
          <w:szCs w:val="28"/>
        </w:rPr>
      </w:pPr>
      <w:r>
        <w:rPr>
          <w:szCs w:val="28"/>
        </w:rPr>
        <w:t>- пожарная опасность;</w:t>
      </w:r>
    </w:p>
    <w:p w:rsidR="00C609C5" w:rsidRDefault="00C609C5" w:rsidP="00BC6DFE">
      <w:pPr>
        <w:ind w:left="545"/>
        <w:jc w:val="both"/>
        <w:rPr>
          <w:szCs w:val="28"/>
        </w:rPr>
      </w:pPr>
      <w:r>
        <w:rPr>
          <w:szCs w:val="28"/>
        </w:rPr>
        <w:t>- недостаточная освещенность рабочей зоны.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повышенное значение напряжения в электрической цепи, замыкание которой может произойти через тело человека.</w:t>
      </w:r>
    </w:p>
    <w:p w:rsidR="00C609C5" w:rsidRPr="008F3CFC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6. </w:t>
      </w:r>
      <w:r>
        <w:rPr>
          <w:szCs w:val="28"/>
        </w:rPr>
        <w:t xml:space="preserve">При работе со сковородами электрическими должен обеспечиваться беспрепятственный доступ работников к первичным средствам пожаротушения и медицинской аптечке. </w:t>
      </w:r>
    </w:p>
    <w:p w:rsidR="00C609C5" w:rsidRDefault="00C609C5" w:rsidP="00BC6DFE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C609C5" w:rsidRDefault="00C609C5" w:rsidP="00BC6DFE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C609C5" w:rsidRDefault="00C609C5" w:rsidP="00BC6DFE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C609C5" w:rsidRDefault="00C609C5" w:rsidP="00BC6DFE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C609C5" w:rsidRDefault="00C609C5" w:rsidP="00BC6DFE">
      <w:pPr>
        <w:ind w:left="57"/>
        <w:jc w:val="both"/>
        <w:rPr>
          <w:szCs w:val="28"/>
        </w:rPr>
      </w:pPr>
      <w:r>
        <w:rPr>
          <w:szCs w:val="28"/>
        </w:rPr>
        <w:t xml:space="preserve">       -  нахождение на рабочем месте лиц, не имеющих отношения к работе.</w:t>
      </w:r>
    </w:p>
    <w:p w:rsidR="00C609C5" w:rsidRDefault="00C609C5" w:rsidP="00BC6DFE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C609C5" w:rsidRPr="00031055" w:rsidRDefault="00C609C5" w:rsidP="00BC6DFE">
      <w:pPr>
        <w:ind w:left="57" w:firstLine="600"/>
        <w:jc w:val="both"/>
        <w:rPr>
          <w:sz w:val="16"/>
          <w:szCs w:val="16"/>
        </w:rPr>
      </w:pPr>
    </w:p>
    <w:p w:rsidR="00C609C5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C609C5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C609C5" w:rsidRPr="007B38A0" w:rsidRDefault="00C609C5" w:rsidP="00BC6DF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609C5" w:rsidRDefault="00C609C5" w:rsidP="00BC6DFE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C609C5" w:rsidRDefault="00C609C5" w:rsidP="00BC6DFE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9.1. надеть спецодежду и застегнуть манжеты рукавов.</w:t>
      </w:r>
    </w:p>
    <w:p w:rsidR="00C609C5" w:rsidRDefault="00C609C5" w:rsidP="00BC6DFE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9.2. осмотреть и подготовить свое рабочее место, убрать все лишние предметы, не загромождая при этом проходы.</w:t>
      </w:r>
    </w:p>
    <w:p w:rsidR="00C609C5" w:rsidRDefault="00C609C5" w:rsidP="00BC6DFE">
      <w:pPr>
        <w:pStyle w:val="Title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9.3. проверить состояние пола на рабочем месте, он должен быть сухим и чистым.</w:t>
      </w:r>
    </w:p>
    <w:p w:rsidR="00C609C5" w:rsidRDefault="00C609C5" w:rsidP="00BC6DFE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rPr>
          <w:szCs w:val="28"/>
        </w:rPr>
        <w:t>9.4. визуально удостовериться:</w:t>
      </w:r>
    </w:p>
    <w:p w:rsidR="00C609C5" w:rsidRDefault="00C609C5" w:rsidP="00BC6DFE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 xml:space="preserve">- в наличии и исправности защитных средств, кабельных соединений, заземления; </w:t>
      </w:r>
    </w:p>
    <w:p w:rsidR="00C609C5" w:rsidRDefault="00C609C5" w:rsidP="00BC6DFE">
      <w:pPr>
        <w:pStyle w:val="BodyTextIndent"/>
        <w:tabs>
          <w:tab w:val="left" w:pos="1000"/>
        </w:tabs>
        <w:spacing w:after="0"/>
        <w:ind w:left="0" w:firstLine="500"/>
        <w:jc w:val="both"/>
        <w:rPr>
          <w:szCs w:val="28"/>
        </w:rPr>
      </w:pPr>
      <w:r>
        <w:rPr>
          <w:szCs w:val="28"/>
        </w:rPr>
        <w:t>-   в отсутствии изломов и повреждений изоляции питающих проводов;</w:t>
      </w:r>
    </w:p>
    <w:p w:rsidR="00C609C5" w:rsidRDefault="00C609C5" w:rsidP="00587BC5">
      <w:pPr>
        <w:pStyle w:val="BodyTextIndent"/>
        <w:tabs>
          <w:tab w:val="left" w:pos="1000"/>
        </w:tabs>
        <w:spacing w:after="0"/>
        <w:ind w:left="0"/>
        <w:jc w:val="both"/>
        <w:rPr>
          <w:szCs w:val="28"/>
        </w:rPr>
      </w:pPr>
      <w:r>
        <w:rPr>
          <w:szCs w:val="28"/>
        </w:rPr>
        <w:t xml:space="preserve">       - в исправности выключателей, электрических розеток и других подключающих элементов;</w:t>
      </w:r>
    </w:p>
    <w:p w:rsidR="00C609C5" w:rsidRDefault="00C609C5" w:rsidP="00BC6DFE">
      <w:pPr>
        <w:tabs>
          <w:tab w:val="left" w:pos="1000"/>
        </w:tabs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электрической сковороды и опробовать ее.  При обнаружении повреждения или неисправности поставить в известность непосредственного руководителя.</w:t>
      </w:r>
    </w:p>
    <w:p w:rsidR="00C609C5" w:rsidRPr="00C7140D" w:rsidRDefault="00C609C5" w:rsidP="00BC6DFE">
      <w:pPr>
        <w:tabs>
          <w:tab w:val="left" w:pos="1000"/>
        </w:tabs>
        <w:ind w:firstLine="600"/>
        <w:jc w:val="both"/>
        <w:rPr>
          <w:szCs w:val="28"/>
        </w:rPr>
      </w:pPr>
      <w:r>
        <w:t>9.5. проверить:</w:t>
      </w:r>
    </w:p>
    <w:p w:rsidR="00C609C5" w:rsidRDefault="00C609C5" w:rsidP="00BC6DFE">
      <w:pPr>
        <w:pStyle w:val="BodyText"/>
        <w:ind w:left="545"/>
      </w:pPr>
      <w:r>
        <w:t>- работу механизма опрокидывания чаши вращением маховика;</w:t>
      </w:r>
    </w:p>
    <w:p w:rsidR="00C609C5" w:rsidRDefault="00C609C5" w:rsidP="00BC6DFE">
      <w:pPr>
        <w:pStyle w:val="BodyText"/>
        <w:ind w:left="545"/>
      </w:pPr>
      <w:r>
        <w:t>- состояние чаши;</w:t>
      </w:r>
    </w:p>
    <w:p w:rsidR="00C609C5" w:rsidRDefault="00C609C5" w:rsidP="00BC6DFE">
      <w:pPr>
        <w:pStyle w:val="BodyText"/>
        <w:ind w:left="545"/>
      </w:pPr>
      <w:r>
        <w:t>- состояние пола чаши;</w:t>
      </w:r>
    </w:p>
    <w:p w:rsidR="00C609C5" w:rsidRDefault="00C609C5" w:rsidP="00BC6DFE">
      <w:pPr>
        <w:pStyle w:val="BodyText"/>
        <w:ind w:left="545"/>
      </w:pPr>
      <w:r>
        <w:t>- наличие деревянного настила в зоне обслуживания сковороды.</w:t>
      </w:r>
    </w:p>
    <w:p w:rsidR="00C609C5" w:rsidRDefault="00C609C5" w:rsidP="00BC6DFE">
      <w:pPr>
        <w:pStyle w:val="BodyText"/>
        <w:ind w:firstLine="545"/>
      </w:pPr>
      <w:r>
        <w:t>10.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C609C5" w:rsidRPr="00031055" w:rsidRDefault="00C609C5" w:rsidP="00BC6DFE">
      <w:pPr>
        <w:ind w:left="545"/>
        <w:jc w:val="both"/>
        <w:rPr>
          <w:sz w:val="16"/>
          <w:szCs w:val="16"/>
        </w:rPr>
      </w:pPr>
    </w:p>
    <w:p w:rsidR="00C609C5" w:rsidRDefault="00C609C5" w:rsidP="00FA0226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  <w:r>
        <w:rPr>
          <w:b/>
          <w:bCs/>
          <w:szCs w:val="28"/>
        </w:rPr>
        <w:t>ГЛАВА 3</w:t>
      </w:r>
    </w:p>
    <w:p w:rsidR="00C609C5" w:rsidRDefault="00C609C5" w:rsidP="00FA0226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C609C5" w:rsidRDefault="00C609C5" w:rsidP="00B57457">
      <w:pPr>
        <w:tabs>
          <w:tab w:val="left" w:pos="764"/>
          <w:tab w:val="left" w:pos="840"/>
        </w:tabs>
        <w:ind w:right="14" w:firstLine="560"/>
        <w:jc w:val="center"/>
      </w:pPr>
      <w:r>
        <w:t xml:space="preserve"> 11. </w:t>
      </w:r>
      <w:r w:rsidRPr="002A7D5A">
        <w:rPr>
          <w:bCs/>
          <w:szCs w:val="28"/>
        </w:rPr>
        <w:t xml:space="preserve"> </w:t>
      </w:r>
      <w:r>
        <w:t>При включении сковороды должна загораться сигнальная лампочка,</w:t>
      </w:r>
      <w:r>
        <w:rPr>
          <w:b/>
          <w:bCs/>
          <w:szCs w:val="28"/>
        </w:rPr>
        <w:t xml:space="preserve"> </w:t>
      </w:r>
      <w:r>
        <w:t xml:space="preserve">когда лимб датчика-реле установлен на соответствующую температуру для </w:t>
      </w:r>
    </w:p>
    <w:p w:rsidR="00C609C5" w:rsidRDefault="00C609C5" w:rsidP="00B57457">
      <w:pPr>
        <w:tabs>
          <w:tab w:val="left" w:pos="764"/>
          <w:tab w:val="left" w:pos="840"/>
        </w:tabs>
        <w:ind w:right="14"/>
        <w:rPr>
          <w:b/>
          <w:bCs/>
          <w:szCs w:val="28"/>
        </w:rPr>
      </w:pPr>
      <w:r>
        <w:t>обработки продукта.</w:t>
      </w:r>
    </w:p>
    <w:p w:rsidR="00C609C5" w:rsidRDefault="00C609C5" w:rsidP="00C4234D">
      <w:pPr>
        <w:keepNext/>
        <w:keepLines/>
        <w:tabs>
          <w:tab w:val="left" w:pos="840"/>
        </w:tabs>
        <w:ind w:right="14" w:firstLine="560"/>
        <w:jc w:val="both"/>
        <w:outlineLvl w:val="1"/>
        <w:rPr>
          <w:b/>
          <w:bCs/>
          <w:szCs w:val="28"/>
        </w:rPr>
      </w:pPr>
      <w:r>
        <w:t>12.  Во избежание ожога лица и рук брызгами горячего жира загружать и разгружать продукт следует с осторожностью, переворачивая его только от себя.</w:t>
      </w:r>
    </w:p>
    <w:p w:rsidR="00C609C5" w:rsidRPr="002A7D5A" w:rsidRDefault="00C609C5" w:rsidP="00BC6DFE">
      <w:pPr>
        <w:keepNext/>
        <w:keepLines/>
        <w:tabs>
          <w:tab w:val="left" w:pos="840"/>
        </w:tabs>
        <w:ind w:right="14" w:firstLine="560"/>
        <w:jc w:val="both"/>
        <w:outlineLvl w:val="1"/>
        <w:rPr>
          <w:b/>
          <w:bCs/>
          <w:szCs w:val="28"/>
        </w:rPr>
      </w:pPr>
      <w:r w:rsidRPr="002A7D5A">
        <w:rPr>
          <w:bCs/>
          <w:szCs w:val="28"/>
        </w:rPr>
        <w:t xml:space="preserve">13. </w:t>
      </w:r>
      <w:r>
        <w:t>Запрещается:</w:t>
      </w:r>
    </w:p>
    <w:p w:rsidR="00C609C5" w:rsidRDefault="00C609C5" w:rsidP="00BC6DFE">
      <w:pPr>
        <w:ind w:left="518"/>
        <w:jc w:val="both"/>
      </w:pPr>
      <w:r>
        <w:t>- опрокидывать чашу работающей сковороды;</w:t>
      </w:r>
    </w:p>
    <w:p w:rsidR="00C609C5" w:rsidRDefault="00C609C5" w:rsidP="00BC6DFE">
      <w:pPr>
        <w:ind w:left="518"/>
        <w:jc w:val="both"/>
      </w:pPr>
      <w:r>
        <w:t>- оставлять работающую сковороду без присмотра;</w:t>
      </w:r>
    </w:p>
    <w:p w:rsidR="00C609C5" w:rsidRPr="00BC6DFE" w:rsidRDefault="00C609C5" w:rsidP="00C4234D">
      <w:pPr>
        <w:ind w:left="518"/>
        <w:jc w:val="both"/>
      </w:pPr>
      <w:r>
        <w:t>- вливать холодную жидкость в горячую чашу  сковороды.</w:t>
      </w:r>
    </w:p>
    <w:p w:rsidR="00C609C5" w:rsidRPr="00031055" w:rsidRDefault="00C609C5" w:rsidP="00BC6DFE">
      <w:pPr>
        <w:ind w:firstLine="518"/>
        <w:jc w:val="both"/>
        <w:rPr>
          <w:sz w:val="16"/>
          <w:szCs w:val="16"/>
        </w:rPr>
      </w:pPr>
    </w:p>
    <w:p w:rsidR="00C609C5" w:rsidRDefault="00C609C5" w:rsidP="00BC6DF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C609C5" w:rsidRDefault="00C609C5" w:rsidP="00BC6DF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C609C5" w:rsidRPr="007B38A0" w:rsidRDefault="00C609C5" w:rsidP="00BC6DFE">
      <w:pPr>
        <w:shd w:val="clear" w:color="auto" w:fill="FFFFFF"/>
        <w:tabs>
          <w:tab w:val="left" w:pos="9639"/>
        </w:tabs>
        <w:jc w:val="center"/>
        <w:rPr>
          <w:b/>
          <w:bCs/>
          <w:color w:val="000000"/>
          <w:sz w:val="16"/>
          <w:szCs w:val="16"/>
        </w:rPr>
      </w:pPr>
    </w:p>
    <w:p w:rsidR="00C609C5" w:rsidRDefault="00C609C5" w:rsidP="00BC6DFE">
      <w:pPr>
        <w:shd w:val="clear" w:color="auto" w:fill="FFFFFF"/>
        <w:tabs>
          <w:tab w:val="left" w:pos="9639"/>
        </w:tabs>
        <w:ind w:right="2" w:firstLine="50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14. По окончании работы работник обязан: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отключить сковороду;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установить лимб датчика-реле температуры в положение «выключено»;</w:t>
      </w:r>
    </w:p>
    <w:p w:rsidR="00C609C5" w:rsidRDefault="00C609C5" w:rsidP="00046730">
      <w:pPr>
        <w:ind w:firstLine="500"/>
        <w:jc w:val="both"/>
        <w:rPr>
          <w:szCs w:val="28"/>
        </w:rPr>
      </w:pPr>
      <w:r>
        <w:rPr>
          <w:szCs w:val="28"/>
        </w:rPr>
        <w:t>- остывшую чашу очистить от остатков пищи деревянным скребком;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опрокидывание чаши сковороды производить плавно, без рывков;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привести в порядок рабочее место;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- снять спецодежду и убрать ее в предназначенное для хранения место.</w:t>
      </w:r>
    </w:p>
    <w:p w:rsidR="00C609C5" w:rsidRDefault="00C609C5" w:rsidP="00BC6DFE">
      <w:pPr>
        <w:ind w:firstLine="500"/>
        <w:jc w:val="both"/>
        <w:rPr>
          <w:szCs w:val="28"/>
        </w:rPr>
      </w:pPr>
      <w:r>
        <w:rPr>
          <w:szCs w:val="28"/>
        </w:rPr>
        <w:t>15. Обо всех недостатках, выявленных во время работы, работник обязан сообщить своему непосредственному руководителю.</w:t>
      </w:r>
    </w:p>
    <w:p w:rsidR="00C609C5" w:rsidRPr="00031055" w:rsidRDefault="00C609C5" w:rsidP="00BC6DFE">
      <w:pPr>
        <w:tabs>
          <w:tab w:val="num" w:pos="1200"/>
          <w:tab w:val="left" w:pos="1300"/>
        </w:tabs>
        <w:ind w:firstLine="600"/>
        <w:jc w:val="both"/>
        <w:rPr>
          <w:sz w:val="16"/>
          <w:szCs w:val="16"/>
        </w:rPr>
      </w:pP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C609C5" w:rsidRPr="007B38A0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C609C5" w:rsidRDefault="00C609C5" w:rsidP="00BC6DFE">
      <w:pPr>
        <w:tabs>
          <w:tab w:val="num" w:pos="1000"/>
        </w:tabs>
        <w:ind w:firstLine="600"/>
        <w:jc w:val="both"/>
      </w:pPr>
      <w:r>
        <w:t>16. При возникновении ситуаций, которые могут привести к аварии и несчастным случаям: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появлении дыма и запаха гари;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повышении нагрева поверхности;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нарушении целостности защитных устройств;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выявлении неисправностей;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прекращении подачи электроэнергии;</w:t>
      </w:r>
    </w:p>
    <w:p w:rsidR="00C609C5" w:rsidRDefault="00C609C5" w:rsidP="00BC6DFE">
      <w:pPr>
        <w:tabs>
          <w:tab w:val="num" w:pos="1100"/>
        </w:tabs>
        <w:ind w:firstLine="600"/>
        <w:jc w:val="both"/>
        <w:rPr>
          <w:szCs w:val="28"/>
        </w:rPr>
      </w:pPr>
      <w:r>
        <w:rPr>
          <w:szCs w:val="28"/>
        </w:rPr>
        <w:t>- внезапном появлении на корпусе сковороды электрического тока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jc w:val="both"/>
        <w:rPr>
          <w:szCs w:val="20"/>
        </w:rPr>
      </w:pPr>
      <w:r>
        <w:t xml:space="preserve">необходимо: </w:t>
      </w:r>
    </w:p>
    <w:p w:rsidR="00C609C5" w:rsidRDefault="00C609C5" w:rsidP="00BC6DFE">
      <w:pPr>
        <w:ind w:firstLine="600"/>
        <w:jc w:val="both"/>
        <w:rPr>
          <w:szCs w:val="28"/>
        </w:rPr>
      </w:pPr>
      <w:r>
        <w:t xml:space="preserve">-   немедленно прекратить работы; </w:t>
      </w:r>
    </w:p>
    <w:p w:rsidR="00C609C5" w:rsidRDefault="00C609C5" w:rsidP="00BC6DFE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немедленно произвести отключение сковороды электрической штатным выключателем или (при невозможности доступа к нему) общим рубильником;</w:t>
      </w:r>
    </w:p>
    <w:p w:rsidR="00C609C5" w:rsidRDefault="00C609C5" w:rsidP="00BC6DFE">
      <w:pPr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– другому должностному лицу</w:t>
      </w:r>
      <w:r>
        <w:t>;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0"/>
        </w:rPr>
      </w:pPr>
      <w:r>
        <w:t xml:space="preserve"> - 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C609C5" w:rsidRDefault="00C609C5" w:rsidP="00BC6DFE">
      <w:pPr>
        <w:ind w:firstLine="500"/>
        <w:jc w:val="both"/>
        <w:rPr>
          <w:color w:val="000000"/>
          <w:szCs w:val="28"/>
        </w:rPr>
      </w:pPr>
      <w:r>
        <w:rPr>
          <w:color w:val="000000"/>
          <w:szCs w:val="28"/>
        </w:rPr>
        <w:t>17.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C609C5" w:rsidRPr="00532923" w:rsidRDefault="00C609C5" w:rsidP="00046730">
      <w:pPr>
        <w:shd w:val="clear" w:color="auto" w:fill="FFFFFF"/>
        <w:rPr>
          <w:szCs w:val="28"/>
        </w:rPr>
      </w:pPr>
      <w:r>
        <w:rPr>
          <w:szCs w:val="28"/>
        </w:rPr>
        <w:t xml:space="preserve">        18. </w:t>
      </w:r>
      <w:r w:rsidRPr="00532923">
        <w:rPr>
          <w:szCs w:val="28"/>
        </w:rPr>
        <w:t xml:space="preserve">При появлении очага возгорания </w:t>
      </w:r>
      <w:r>
        <w:rPr>
          <w:szCs w:val="28"/>
        </w:rPr>
        <w:t xml:space="preserve">или пожара </w:t>
      </w:r>
      <w:r w:rsidRPr="00532923">
        <w:rPr>
          <w:szCs w:val="28"/>
        </w:rPr>
        <w:t xml:space="preserve">необходимо: </w:t>
      </w:r>
    </w:p>
    <w:p w:rsidR="00C609C5" w:rsidRPr="009F4DF2" w:rsidRDefault="00C609C5" w:rsidP="00046730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C609C5" w:rsidRPr="009F4DF2" w:rsidRDefault="00C609C5" w:rsidP="00046730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C609C5" w:rsidRPr="009F4DF2" w:rsidRDefault="00C609C5" w:rsidP="00046730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C609C5" w:rsidRPr="009F4DF2" w:rsidRDefault="00C609C5" w:rsidP="00046730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C609C5" w:rsidRPr="009F4DF2" w:rsidRDefault="00C609C5" w:rsidP="00046730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C609C5" w:rsidRPr="009F4DF2" w:rsidRDefault="00C609C5" w:rsidP="00046730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C609C5" w:rsidRPr="00532923" w:rsidRDefault="00C609C5" w:rsidP="00046730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left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19. При несчастном случае на производстве необходимо: 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color w:val="000000"/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20.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C609C5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C609C5" w:rsidRPr="00BC6DFE" w:rsidRDefault="00C609C5" w:rsidP="00BC6DF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C609C5" w:rsidRPr="00773189" w:rsidRDefault="00C609C5" w:rsidP="00FF7A33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 xml:space="preserve">Заведующая столовой </w:t>
      </w:r>
      <w:r>
        <w:rPr>
          <w:color w:val="000000"/>
          <w:spacing w:val="-1"/>
          <w:szCs w:val="28"/>
        </w:rPr>
        <w:t xml:space="preserve"> БГТУ</w:t>
      </w:r>
      <w:r w:rsidRPr="00773189">
        <w:rPr>
          <w:color w:val="000000"/>
          <w:spacing w:val="-1"/>
          <w:szCs w:val="28"/>
        </w:rPr>
        <w:t xml:space="preserve">                                                    </w:t>
      </w:r>
    </w:p>
    <w:p w:rsidR="00C609C5" w:rsidRPr="00B57457" w:rsidRDefault="00C609C5" w:rsidP="00B57457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  <w:r w:rsidRPr="00773189">
        <w:rPr>
          <w:color w:val="000000"/>
          <w:szCs w:val="28"/>
        </w:rPr>
        <w:t xml:space="preserve">               </w:t>
      </w:r>
    </w:p>
    <w:p w:rsidR="00C609C5" w:rsidRPr="00031055" w:rsidRDefault="00C609C5" w:rsidP="00031055">
      <w:pPr>
        <w:ind w:left="57" w:right="57"/>
        <w:rPr>
          <w:color w:val="000000"/>
          <w:szCs w:val="28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6"/>
        <w:gridCol w:w="4858"/>
      </w:tblGrid>
      <w:tr w:rsidR="00C609C5" w:rsidRPr="00773189" w:rsidTr="00DE5E9B">
        <w:tc>
          <w:tcPr>
            <w:tcW w:w="4751" w:type="dxa"/>
          </w:tcPr>
          <w:p w:rsidR="00C609C5" w:rsidRPr="00773189" w:rsidRDefault="00C609C5" w:rsidP="00DE5E9B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Начальник отдела ОТ, 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C609C5" w:rsidRPr="00773189" w:rsidRDefault="00C609C5" w:rsidP="00DE5E9B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________</w:t>
            </w:r>
            <w:r>
              <w:rPr>
                <w:color w:val="000000"/>
                <w:szCs w:val="28"/>
              </w:rPr>
              <w:t>___</w:t>
            </w:r>
            <w:r w:rsidRPr="00773189">
              <w:rPr>
                <w:color w:val="000000"/>
                <w:szCs w:val="28"/>
              </w:rPr>
              <w:t xml:space="preserve">____ </w:t>
            </w:r>
            <w:r>
              <w:rPr>
                <w:color w:val="000000"/>
                <w:szCs w:val="28"/>
              </w:rPr>
              <w:t xml:space="preserve">А.Н. Рыкунов  </w:t>
            </w:r>
            <w:r w:rsidRPr="00773189">
              <w:rPr>
                <w:color w:val="000000"/>
                <w:szCs w:val="28"/>
              </w:rPr>
              <w:t xml:space="preserve">         </w:t>
            </w:r>
          </w:p>
        </w:tc>
        <w:tc>
          <w:tcPr>
            <w:tcW w:w="5046" w:type="dxa"/>
          </w:tcPr>
          <w:p w:rsidR="00C609C5" w:rsidRPr="00773189" w:rsidRDefault="00C609C5" w:rsidP="00DE5E9B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C609C5" w:rsidRDefault="00C609C5"/>
    <w:sectPr w:rsidR="00C609C5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6DFE"/>
    <w:rsid w:val="0000070D"/>
    <w:rsid w:val="00000F28"/>
    <w:rsid w:val="00001A2E"/>
    <w:rsid w:val="000034BC"/>
    <w:rsid w:val="000054F4"/>
    <w:rsid w:val="00006F88"/>
    <w:rsid w:val="00007234"/>
    <w:rsid w:val="00007767"/>
    <w:rsid w:val="00007F2D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055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730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CA8"/>
    <w:rsid w:val="00155CE1"/>
    <w:rsid w:val="00157316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6234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0483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A7D5A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0746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3517"/>
    <w:rsid w:val="002E3DE2"/>
    <w:rsid w:val="002E6185"/>
    <w:rsid w:val="002E620F"/>
    <w:rsid w:val="002E6351"/>
    <w:rsid w:val="002E6700"/>
    <w:rsid w:val="002E708B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ADF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0FF9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87BC5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48C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30"/>
    <w:rsid w:val="00613FEC"/>
    <w:rsid w:val="006147D4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8A0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05A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3CFC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469D3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41A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BFB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3CB"/>
    <w:rsid w:val="00B4087C"/>
    <w:rsid w:val="00B40BCA"/>
    <w:rsid w:val="00B41434"/>
    <w:rsid w:val="00B41814"/>
    <w:rsid w:val="00B42BC2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457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384"/>
    <w:rsid w:val="00BA75CC"/>
    <w:rsid w:val="00BB0409"/>
    <w:rsid w:val="00BB0727"/>
    <w:rsid w:val="00BB33E2"/>
    <w:rsid w:val="00BB3425"/>
    <w:rsid w:val="00BB470F"/>
    <w:rsid w:val="00BB5B6C"/>
    <w:rsid w:val="00BB6C8F"/>
    <w:rsid w:val="00BC0350"/>
    <w:rsid w:val="00BC10C4"/>
    <w:rsid w:val="00BC2297"/>
    <w:rsid w:val="00BC6B31"/>
    <w:rsid w:val="00BC6DFE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234D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9C5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140D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5E9B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CE0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4972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C1D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1F8C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1735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9D9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578DE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85B73"/>
    <w:rsid w:val="00F95C1F"/>
    <w:rsid w:val="00F9763A"/>
    <w:rsid w:val="00F97815"/>
    <w:rsid w:val="00FA01D2"/>
    <w:rsid w:val="00FA0226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65FE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DFE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C6DFE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C6DFE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BC6DFE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C6DFE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BC6DFE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BC6DFE"/>
    <w:rPr>
      <w:rFonts w:ascii="Times New Roman" w:hAnsi="Times New Roman" w:cs="Times New Roman"/>
      <w:b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BC6DFE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BC6DF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C6DFE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04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</TotalTime>
  <Pages>5</Pages>
  <Words>1490</Words>
  <Characters>8495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21</cp:revision>
  <cp:lastPrinted>2020-02-24T13:49:00Z</cp:lastPrinted>
  <dcterms:created xsi:type="dcterms:W3CDTF">2020-01-28T10:43:00Z</dcterms:created>
  <dcterms:modified xsi:type="dcterms:W3CDTF">2020-02-24T13:50:00Z</dcterms:modified>
</cp:coreProperties>
</file>