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D3C" w:rsidRDefault="008D3D3C" w:rsidP="00730FE7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8D3D3C" w:rsidRDefault="008D3D3C" w:rsidP="00730FE7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8D3D3C" w:rsidRPr="00A5688B" w:rsidTr="00E22E1D">
        <w:tc>
          <w:tcPr>
            <w:tcW w:w="5208" w:type="dxa"/>
          </w:tcPr>
          <w:p w:rsidR="008D3D3C" w:rsidRPr="00A5688B" w:rsidRDefault="008D3D3C" w:rsidP="00E22E1D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 w:val="28"/>
                <w:szCs w:val="28"/>
              </w:rPr>
            </w:pPr>
            <w:r w:rsidRPr="00A5688B">
              <w:rPr>
                <w:sz w:val="28"/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8D3D3C" w:rsidRPr="00A5688B" w:rsidRDefault="008D3D3C" w:rsidP="00E22E1D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 w:val="28"/>
                <w:szCs w:val="28"/>
              </w:rPr>
            </w:pPr>
            <w:r w:rsidRPr="00A5688B">
              <w:rPr>
                <w:sz w:val="28"/>
                <w:szCs w:val="28"/>
              </w:rPr>
              <w:t>УТВЕРЖДЕНО</w:t>
            </w:r>
          </w:p>
        </w:tc>
      </w:tr>
      <w:tr w:rsidR="008D3D3C" w:rsidRPr="00A5688B" w:rsidTr="00E22E1D">
        <w:tc>
          <w:tcPr>
            <w:tcW w:w="5208" w:type="dxa"/>
          </w:tcPr>
          <w:p w:rsidR="008D3D3C" w:rsidRPr="00A5688B" w:rsidRDefault="008D3D3C" w:rsidP="00E22E1D">
            <w:pPr>
              <w:ind w:right="-10"/>
              <w:jc w:val="both"/>
              <w:rPr>
                <w:sz w:val="28"/>
                <w:szCs w:val="28"/>
              </w:rPr>
            </w:pPr>
            <w:r w:rsidRPr="00A5688B">
              <w:rPr>
                <w:sz w:val="28"/>
                <w:szCs w:val="28"/>
              </w:rPr>
              <w:t xml:space="preserve">Протокол заседания </w:t>
            </w:r>
          </w:p>
          <w:p w:rsidR="008D3D3C" w:rsidRPr="00A5688B" w:rsidRDefault="008D3D3C" w:rsidP="00E22E1D">
            <w:pPr>
              <w:ind w:right="-10"/>
              <w:jc w:val="both"/>
              <w:rPr>
                <w:sz w:val="28"/>
                <w:szCs w:val="28"/>
              </w:rPr>
            </w:pPr>
            <w:r w:rsidRPr="00A5688B">
              <w:rPr>
                <w:sz w:val="28"/>
                <w:szCs w:val="28"/>
              </w:rPr>
              <w:t xml:space="preserve">профсоюзного комитета </w:t>
            </w:r>
          </w:p>
          <w:p w:rsidR="008D3D3C" w:rsidRPr="00A5688B" w:rsidRDefault="008D3D3C" w:rsidP="00E22E1D">
            <w:pPr>
              <w:ind w:right="-10"/>
              <w:jc w:val="both"/>
              <w:rPr>
                <w:sz w:val="28"/>
                <w:szCs w:val="28"/>
              </w:rPr>
            </w:pPr>
            <w:r w:rsidRPr="00A5688B">
              <w:rPr>
                <w:sz w:val="28"/>
                <w:szCs w:val="28"/>
              </w:rPr>
              <w:t>от ___________</w:t>
            </w:r>
            <w:r>
              <w:rPr>
                <w:sz w:val="28"/>
                <w:szCs w:val="28"/>
              </w:rPr>
              <w:t>_</w:t>
            </w:r>
            <w:r w:rsidRPr="00A5688B">
              <w:rPr>
                <w:sz w:val="28"/>
                <w:szCs w:val="28"/>
              </w:rPr>
              <w:t xml:space="preserve"> № _______</w:t>
            </w:r>
          </w:p>
          <w:p w:rsidR="008D3D3C" w:rsidRPr="00A5688B" w:rsidRDefault="008D3D3C" w:rsidP="00E22E1D">
            <w:pPr>
              <w:ind w:right="-10"/>
              <w:jc w:val="both"/>
              <w:rPr>
                <w:sz w:val="28"/>
                <w:szCs w:val="28"/>
              </w:rPr>
            </w:pPr>
          </w:p>
          <w:p w:rsidR="008D3D3C" w:rsidRPr="00A5688B" w:rsidRDefault="008D3D3C" w:rsidP="00E22E1D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 w:val="28"/>
                <w:szCs w:val="28"/>
              </w:rPr>
            </w:pPr>
          </w:p>
        </w:tc>
        <w:tc>
          <w:tcPr>
            <w:tcW w:w="4646" w:type="dxa"/>
          </w:tcPr>
          <w:p w:rsidR="008D3D3C" w:rsidRPr="00A5688B" w:rsidRDefault="008D3D3C" w:rsidP="00E22E1D">
            <w:pPr>
              <w:ind w:right="-10"/>
              <w:jc w:val="both"/>
              <w:rPr>
                <w:sz w:val="28"/>
                <w:szCs w:val="28"/>
              </w:rPr>
            </w:pPr>
            <w:r w:rsidRPr="00A5688B">
              <w:rPr>
                <w:sz w:val="28"/>
                <w:szCs w:val="28"/>
              </w:rPr>
              <w:t xml:space="preserve">Проректор </w:t>
            </w:r>
          </w:p>
          <w:p w:rsidR="008D3D3C" w:rsidRPr="00A5688B" w:rsidRDefault="008D3D3C" w:rsidP="00E22E1D">
            <w:pPr>
              <w:ind w:right="-143"/>
              <w:jc w:val="both"/>
              <w:rPr>
                <w:sz w:val="28"/>
                <w:szCs w:val="28"/>
              </w:rPr>
            </w:pPr>
            <w:r w:rsidRPr="00A5688B">
              <w:rPr>
                <w:sz w:val="28"/>
                <w:szCs w:val="28"/>
              </w:rPr>
              <w:t>_______________ Бахматов И.А.</w:t>
            </w:r>
          </w:p>
          <w:p w:rsidR="008D3D3C" w:rsidRPr="00A5688B" w:rsidRDefault="008D3D3C" w:rsidP="00E22E1D">
            <w:pPr>
              <w:ind w:right="-10"/>
              <w:jc w:val="both"/>
              <w:rPr>
                <w:sz w:val="16"/>
                <w:szCs w:val="16"/>
              </w:rPr>
            </w:pPr>
            <w:r w:rsidRPr="00A5688B">
              <w:rPr>
                <w:sz w:val="16"/>
                <w:szCs w:val="16"/>
              </w:rPr>
              <w:t xml:space="preserve">           (подпись)</w:t>
            </w:r>
          </w:p>
          <w:p w:rsidR="008D3D3C" w:rsidRPr="00A5688B" w:rsidRDefault="008D3D3C" w:rsidP="00E22E1D">
            <w:pPr>
              <w:ind w:right="-10"/>
              <w:jc w:val="both"/>
              <w:rPr>
                <w:sz w:val="28"/>
                <w:szCs w:val="28"/>
              </w:rPr>
            </w:pPr>
            <w:r w:rsidRPr="00A5688B">
              <w:rPr>
                <w:sz w:val="28"/>
                <w:szCs w:val="28"/>
              </w:rPr>
              <w:t>______________</w:t>
            </w:r>
          </w:p>
          <w:p w:rsidR="008D3D3C" w:rsidRPr="00A5688B" w:rsidRDefault="008D3D3C" w:rsidP="00E22E1D">
            <w:pPr>
              <w:ind w:right="-10"/>
              <w:jc w:val="both"/>
              <w:rPr>
                <w:sz w:val="16"/>
                <w:szCs w:val="16"/>
              </w:rPr>
            </w:pPr>
            <w:r w:rsidRPr="00A5688B">
              <w:rPr>
                <w:sz w:val="16"/>
                <w:szCs w:val="16"/>
              </w:rPr>
              <w:t xml:space="preserve">                 (дата)</w:t>
            </w:r>
          </w:p>
          <w:p w:rsidR="008D3D3C" w:rsidRPr="00A5688B" w:rsidRDefault="008D3D3C" w:rsidP="00E22E1D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 w:val="28"/>
                <w:szCs w:val="28"/>
              </w:rPr>
            </w:pPr>
          </w:p>
        </w:tc>
      </w:tr>
    </w:tbl>
    <w:p w:rsidR="008D3D3C" w:rsidRPr="00F471B1" w:rsidRDefault="008D3D3C" w:rsidP="00730FE7">
      <w:pPr>
        <w:rPr>
          <w:color w:val="000000"/>
          <w:sz w:val="28"/>
          <w:szCs w:val="28"/>
        </w:rPr>
      </w:pPr>
    </w:p>
    <w:p w:rsidR="008D3D3C" w:rsidRPr="00211C1C" w:rsidRDefault="008D3D3C" w:rsidP="003E1BAA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8D3D3C" w:rsidRPr="00FB6433" w:rsidRDefault="008D3D3C" w:rsidP="00AA76F9">
      <w:pPr>
        <w:jc w:val="both"/>
        <w:rPr>
          <w:sz w:val="28"/>
        </w:rPr>
      </w:pPr>
    </w:p>
    <w:p w:rsidR="008D3D3C" w:rsidRPr="00FB6433" w:rsidRDefault="008D3D3C" w:rsidP="00AA76F9">
      <w:pPr>
        <w:jc w:val="center"/>
        <w:rPr>
          <w:sz w:val="28"/>
          <w:szCs w:val="28"/>
        </w:rPr>
      </w:pPr>
    </w:p>
    <w:p w:rsidR="008D3D3C" w:rsidRPr="00FB6433" w:rsidRDefault="008D3D3C" w:rsidP="00AA76F9">
      <w:pPr>
        <w:jc w:val="center"/>
        <w:rPr>
          <w:szCs w:val="28"/>
        </w:rPr>
      </w:pPr>
    </w:p>
    <w:p w:rsidR="008D3D3C" w:rsidRDefault="008D3D3C" w:rsidP="008E05C7">
      <w:pPr>
        <w:rPr>
          <w:szCs w:val="28"/>
        </w:rPr>
      </w:pPr>
    </w:p>
    <w:p w:rsidR="008D3D3C" w:rsidRDefault="008D3D3C" w:rsidP="008E05C7">
      <w:pPr>
        <w:rPr>
          <w:szCs w:val="28"/>
        </w:rPr>
      </w:pPr>
    </w:p>
    <w:p w:rsidR="008D3D3C" w:rsidRDefault="008D3D3C" w:rsidP="008E05C7">
      <w:pPr>
        <w:rPr>
          <w:szCs w:val="28"/>
        </w:rPr>
      </w:pPr>
    </w:p>
    <w:p w:rsidR="008D3D3C" w:rsidRPr="00FB6433" w:rsidRDefault="008D3D3C" w:rsidP="008E05C7">
      <w:pPr>
        <w:rPr>
          <w:szCs w:val="28"/>
        </w:rPr>
      </w:pPr>
    </w:p>
    <w:p w:rsidR="008D3D3C" w:rsidRPr="00FB6433" w:rsidRDefault="008D3D3C" w:rsidP="00AA76F9">
      <w:pPr>
        <w:jc w:val="center"/>
        <w:rPr>
          <w:sz w:val="22"/>
          <w:szCs w:val="22"/>
        </w:rPr>
      </w:pPr>
    </w:p>
    <w:p w:rsidR="008D3D3C" w:rsidRPr="00FB6433" w:rsidRDefault="008D3D3C" w:rsidP="001929DA">
      <w:pPr>
        <w:rPr>
          <w:sz w:val="22"/>
          <w:szCs w:val="22"/>
        </w:rPr>
      </w:pPr>
    </w:p>
    <w:p w:rsidR="008D3D3C" w:rsidRPr="00FB6433" w:rsidRDefault="008D3D3C" w:rsidP="00AA76F9">
      <w:pPr>
        <w:shd w:val="clear" w:color="auto" w:fill="FFFFFF"/>
        <w:ind w:right="14"/>
        <w:jc w:val="both"/>
        <w:rPr>
          <w:b/>
          <w:bCs/>
          <w:szCs w:val="28"/>
        </w:rPr>
      </w:pPr>
    </w:p>
    <w:p w:rsidR="008D3D3C" w:rsidRPr="00FB6433" w:rsidRDefault="008D3D3C" w:rsidP="00FC34D0">
      <w:pPr>
        <w:rPr>
          <w:sz w:val="22"/>
          <w:szCs w:val="22"/>
        </w:rPr>
      </w:pPr>
    </w:p>
    <w:p w:rsidR="008D3D3C" w:rsidRPr="008E05C7" w:rsidRDefault="008D3D3C" w:rsidP="00AA76F9">
      <w:pPr>
        <w:pStyle w:val="Heading1"/>
        <w:jc w:val="left"/>
        <w:rPr>
          <w:sz w:val="32"/>
          <w:szCs w:val="32"/>
        </w:rPr>
      </w:pPr>
      <w:r w:rsidRPr="008E05C7">
        <w:rPr>
          <w:sz w:val="32"/>
          <w:szCs w:val="32"/>
        </w:rPr>
        <w:t xml:space="preserve">ИНСТРУКЦИЯ </w:t>
      </w:r>
    </w:p>
    <w:p w:rsidR="008D3D3C" w:rsidRPr="008E05C7" w:rsidRDefault="008D3D3C" w:rsidP="00AA76F9">
      <w:pPr>
        <w:rPr>
          <w:b/>
          <w:sz w:val="32"/>
          <w:szCs w:val="32"/>
        </w:rPr>
      </w:pPr>
      <w:r w:rsidRPr="008E05C7">
        <w:rPr>
          <w:b/>
          <w:sz w:val="32"/>
          <w:szCs w:val="32"/>
        </w:rPr>
        <w:t>по охране труда при работе</w:t>
      </w:r>
    </w:p>
    <w:p w:rsidR="008D3D3C" w:rsidRPr="008E05C7" w:rsidRDefault="008D3D3C" w:rsidP="00AA76F9">
      <w:pPr>
        <w:rPr>
          <w:b/>
          <w:sz w:val="32"/>
          <w:szCs w:val="32"/>
        </w:rPr>
      </w:pPr>
      <w:r w:rsidRPr="008E05C7">
        <w:rPr>
          <w:b/>
          <w:sz w:val="32"/>
          <w:szCs w:val="32"/>
        </w:rPr>
        <w:t>на листоподборочной линии (машине)</w:t>
      </w:r>
    </w:p>
    <w:p w:rsidR="008D3D3C" w:rsidRPr="00C932E9" w:rsidRDefault="008D3D3C" w:rsidP="00AA76F9">
      <w:pPr>
        <w:rPr>
          <w:b/>
          <w:sz w:val="32"/>
          <w:szCs w:val="32"/>
        </w:rPr>
      </w:pPr>
      <w:r w:rsidRPr="008E05C7">
        <w:rPr>
          <w:b/>
          <w:sz w:val="32"/>
          <w:szCs w:val="32"/>
        </w:rPr>
        <w:t xml:space="preserve">№ 75     </w:t>
      </w:r>
    </w:p>
    <w:p w:rsidR="008D3D3C" w:rsidRPr="00FB6433" w:rsidRDefault="008D3D3C" w:rsidP="00AA76F9">
      <w:pPr>
        <w:rPr>
          <w:b/>
          <w:sz w:val="22"/>
          <w:szCs w:val="22"/>
        </w:rPr>
      </w:pPr>
    </w:p>
    <w:p w:rsidR="008D3D3C" w:rsidRPr="00FB6433" w:rsidRDefault="008D3D3C" w:rsidP="00AA76F9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 w:val="28"/>
          <w:szCs w:val="28"/>
        </w:rPr>
      </w:pPr>
      <w:r w:rsidRPr="00FB6433">
        <w:rPr>
          <w:b/>
          <w:bCs/>
          <w:sz w:val="28"/>
          <w:szCs w:val="28"/>
        </w:rPr>
        <w:t xml:space="preserve">ГЛАВА 1 </w:t>
      </w:r>
    </w:p>
    <w:p w:rsidR="008D3D3C" w:rsidRPr="00FB6433" w:rsidRDefault="008D3D3C" w:rsidP="00AA76F9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 w:val="28"/>
          <w:szCs w:val="28"/>
        </w:rPr>
      </w:pPr>
      <w:r w:rsidRPr="00FB6433">
        <w:rPr>
          <w:b/>
          <w:bCs/>
          <w:sz w:val="28"/>
          <w:szCs w:val="28"/>
        </w:rPr>
        <w:t>ОБЩИЕ ТРЕБОВАНИЯ ПО ОХРАНЕ ТРУДА</w:t>
      </w:r>
    </w:p>
    <w:p w:rsidR="008D3D3C" w:rsidRPr="00BD28BE" w:rsidRDefault="008D3D3C" w:rsidP="00AA76F9">
      <w:pPr>
        <w:jc w:val="center"/>
        <w:rPr>
          <w:sz w:val="16"/>
          <w:szCs w:val="16"/>
        </w:rPr>
      </w:pPr>
    </w:p>
    <w:p w:rsidR="008D3D3C" w:rsidRPr="00FB6433" w:rsidRDefault="008D3D3C" w:rsidP="00AA76F9">
      <w:pPr>
        <w:numPr>
          <w:ilvl w:val="0"/>
          <w:numId w:val="1"/>
        </w:numPr>
        <w:tabs>
          <w:tab w:val="num" w:pos="900"/>
        </w:tabs>
        <w:ind w:left="0"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К работе на листоподборочной линии (машине) допускаются лица не моложе 18 лет, имеющие соответствующую квалификацию, прошедшие медицинский осмотр, вводный и первичный инструктаж  по охране труда на рабочем месте, обучение, стажировку (не менее 2-х рабочих дней) и проверку знаний по вопросам охраны труда.</w:t>
      </w:r>
    </w:p>
    <w:p w:rsidR="008D3D3C" w:rsidRPr="00FB6433" w:rsidRDefault="008D3D3C" w:rsidP="00AA76F9">
      <w:pPr>
        <w:numPr>
          <w:ilvl w:val="0"/>
          <w:numId w:val="1"/>
        </w:numPr>
        <w:tabs>
          <w:tab w:val="num" w:pos="900"/>
        </w:tabs>
        <w:ind w:left="0"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Работник, не прошедший своевременно повторный инструктаж по охране труда (не реже 1 раза в 6 месяцев), ежегодную проверку знаний по вопросам охраны труда и периодический медицинский осмотр, не должен приступать к работе.</w:t>
      </w:r>
    </w:p>
    <w:p w:rsidR="008D3D3C" w:rsidRPr="00FB6433" w:rsidRDefault="008D3D3C" w:rsidP="00AA76F9">
      <w:pPr>
        <w:numPr>
          <w:ilvl w:val="0"/>
          <w:numId w:val="1"/>
        </w:numPr>
        <w:tabs>
          <w:tab w:val="num" w:pos="900"/>
        </w:tabs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Работник обязан: </w:t>
      </w:r>
    </w:p>
    <w:p w:rsidR="008D3D3C" w:rsidRPr="00FB6433" w:rsidRDefault="008D3D3C" w:rsidP="00AA76F9">
      <w:pPr>
        <w:ind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соблюдать требования настоящей инструкции;</w:t>
      </w:r>
    </w:p>
    <w:p w:rsidR="008D3D3C" w:rsidRPr="00FB6433" w:rsidRDefault="008D3D3C" w:rsidP="00AA76F9">
      <w:pPr>
        <w:ind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соблюдать правила внутреннего трудового распорядка, режим труда и отдыха, трудовую дисциплину, а также правила поведения на территории университета, во вспомогательных и бытовых помещениях;</w:t>
      </w:r>
    </w:p>
    <w:p w:rsidR="008D3D3C" w:rsidRPr="00FB6433" w:rsidRDefault="008D3D3C" w:rsidP="00BD28BE">
      <w:pPr>
        <w:pStyle w:val="BodyText"/>
        <w:tabs>
          <w:tab w:val="left" w:pos="840"/>
        </w:tabs>
        <w:ind w:right="14" w:firstLine="600"/>
        <w:rPr>
          <w:szCs w:val="28"/>
        </w:rPr>
      </w:pPr>
      <w:r w:rsidRPr="00FB6433">
        <w:rPr>
          <w:szCs w:val="28"/>
        </w:rPr>
        <w:t xml:space="preserve">- выполнять только ту работу, которая ему поручена, безопасные способы выполнения которой ему известны. При необходимости следует обратиться к </w:t>
      </w:r>
    </w:p>
    <w:p w:rsidR="008D3D3C" w:rsidRPr="00FB6433" w:rsidRDefault="008D3D3C" w:rsidP="00AA76F9">
      <w:pPr>
        <w:pStyle w:val="BodyText"/>
        <w:tabs>
          <w:tab w:val="left" w:pos="840"/>
        </w:tabs>
        <w:ind w:right="14"/>
        <w:rPr>
          <w:szCs w:val="28"/>
        </w:rPr>
      </w:pPr>
      <w:r w:rsidRPr="00FB6433">
        <w:rPr>
          <w:szCs w:val="28"/>
        </w:rPr>
        <w:t>руководителю работ за разъяснением;</w:t>
      </w:r>
    </w:p>
    <w:p w:rsidR="008D3D3C" w:rsidRPr="00FB6433" w:rsidRDefault="008D3D3C" w:rsidP="00AA76F9">
      <w:pPr>
        <w:pStyle w:val="BodyText"/>
        <w:tabs>
          <w:tab w:val="left" w:pos="840"/>
        </w:tabs>
        <w:ind w:right="14" w:firstLine="600"/>
        <w:rPr>
          <w:szCs w:val="28"/>
        </w:rPr>
      </w:pPr>
      <w:r w:rsidRPr="00FB6433">
        <w:rPr>
          <w:szCs w:val="28"/>
        </w:rPr>
        <w:t>- применять в соответствии с условиями и характером выполняемой работы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8D3D3C" w:rsidRPr="00FB6433" w:rsidRDefault="008D3D3C" w:rsidP="00AA76F9">
      <w:pPr>
        <w:ind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проходить в установленном порядке медицинский осмотр, обучение, инструктаж и проверку знаний по вопросам охраны труда;</w:t>
      </w:r>
    </w:p>
    <w:p w:rsidR="008D3D3C" w:rsidRPr="00FB6433" w:rsidRDefault="008D3D3C" w:rsidP="00AA76F9">
      <w:pPr>
        <w:ind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8D3D3C" w:rsidRPr="00FB6433" w:rsidRDefault="008D3D3C" w:rsidP="00AA76F9">
      <w:pPr>
        <w:ind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 знать номера телефонов аварийных служб;</w:t>
      </w:r>
    </w:p>
    <w:p w:rsidR="008D3D3C" w:rsidRPr="00FB6433" w:rsidRDefault="008D3D3C" w:rsidP="00AA76F9">
      <w:pPr>
        <w:ind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8D3D3C" w:rsidRPr="00FB6433" w:rsidRDefault="008D3D3C" w:rsidP="00AA76F9">
      <w:pPr>
        <w:ind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8D3D3C" w:rsidRPr="00FB6433" w:rsidRDefault="008D3D3C" w:rsidP="00AA76F9">
      <w:pPr>
        <w:ind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8D3D3C" w:rsidRPr="00FB6433" w:rsidRDefault="008D3D3C" w:rsidP="00AA76F9">
      <w:pPr>
        <w:ind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8D3D3C" w:rsidRPr="00FB6433" w:rsidRDefault="008D3D3C" w:rsidP="00AA76F9">
      <w:pPr>
        <w:pStyle w:val="BodyText"/>
        <w:tabs>
          <w:tab w:val="left" w:pos="840"/>
        </w:tabs>
        <w:ind w:right="14" w:firstLine="560"/>
        <w:rPr>
          <w:szCs w:val="28"/>
        </w:rPr>
      </w:pPr>
      <w:r w:rsidRPr="00FB6433">
        <w:rPr>
          <w:szCs w:val="28"/>
        </w:rPr>
        <w:t>- поддерживать порядок на рабочем месте;</w:t>
      </w:r>
    </w:p>
    <w:p w:rsidR="008D3D3C" w:rsidRPr="00FB6433" w:rsidRDefault="008D3D3C" w:rsidP="00AA76F9">
      <w:pPr>
        <w:ind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- знать и соблюдать правила личной гигиены. </w:t>
      </w:r>
    </w:p>
    <w:p w:rsidR="008D3D3C" w:rsidRPr="00FB6433" w:rsidRDefault="008D3D3C" w:rsidP="00AA76F9">
      <w:pPr>
        <w:tabs>
          <w:tab w:val="left" w:pos="765"/>
          <w:tab w:val="left" w:pos="840"/>
        </w:tabs>
        <w:ind w:right="14" w:firstLine="56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4. В процессе работы на работника могут воздействовать следующие вредные и (или) опасные производственные факторы:</w:t>
      </w:r>
    </w:p>
    <w:p w:rsidR="008D3D3C" w:rsidRPr="00FB6433" w:rsidRDefault="008D3D3C" w:rsidP="00AA76F9">
      <w:pPr>
        <w:numPr>
          <w:ilvl w:val="0"/>
          <w:numId w:val="2"/>
        </w:numPr>
        <w:tabs>
          <w:tab w:val="num" w:pos="981"/>
        </w:tabs>
        <w:ind w:left="981" w:hanging="436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недостаточная освещенность  рабочего места;</w:t>
      </w:r>
    </w:p>
    <w:p w:rsidR="008D3D3C" w:rsidRPr="00FB6433" w:rsidRDefault="008D3D3C" w:rsidP="00AA76F9">
      <w:pPr>
        <w:numPr>
          <w:ilvl w:val="0"/>
          <w:numId w:val="2"/>
        </w:numPr>
        <w:tabs>
          <w:tab w:val="num" w:pos="981"/>
        </w:tabs>
        <w:ind w:left="981" w:hanging="436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пожарная опасность;</w:t>
      </w:r>
    </w:p>
    <w:p w:rsidR="008D3D3C" w:rsidRPr="00FB6433" w:rsidRDefault="008D3D3C" w:rsidP="00AA76F9">
      <w:pPr>
        <w:tabs>
          <w:tab w:val="left" w:pos="0"/>
        </w:tabs>
        <w:autoSpaceDN w:val="0"/>
        <w:ind w:right="14"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-   повышенное значение напряжения в электрической цепи, замыкание которой может пройти через тело человека.</w:t>
      </w:r>
    </w:p>
    <w:p w:rsidR="008D3D3C" w:rsidRPr="00FB6433" w:rsidRDefault="008D3D3C" w:rsidP="00AA76F9">
      <w:pPr>
        <w:ind w:left="600" w:hanging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     -    повышенные уровни статического электричества;</w:t>
      </w:r>
    </w:p>
    <w:p w:rsidR="008D3D3C" w:rsidRPr="00FB6433" w:rsidRDefault="008D3D3C" w:rsidP="00AA76F9">
      <w:pPr>
        <w:numPr>
          <w:ilvl w:val="0"/>
          <w:numId w:val="2"/>
        </w:numPr>
        <w:tabs>
          <w:tab w:val="clear" w:pos="1679"/>
          <w:tab w:val="num" w:pos="981"/>
        </w:tabs>
        <w:ind w:left="981" w:hanging="436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повышенный уровень шума.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5. Работник должен быть обеспечен средствами индивидуальной защиты в соответствии с нормами бесплатной выдачи СИЗ:</w:t>
      </w:r>
    </w:p>
    <w:tbl>
      <w:tblPr>
        <w:tblW w:w="9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5469"/>
        <w:gridCol w:w="2792"/>
        <w:gridCol w:w="1596"/>
      </w:tblGrid>
      <w:tr w:rsidR="008D3D3C" w:rsidRPr="00FB6433" w:rsidTr="00FC3EA9">
        <w:tc>
          <w:tcPr>
            <w:tcW w:w="5469" w:type="dxa"/>
            <w:vAlign w:val="center"/>
          </w:tcPr>
          <w:p w:rsidR="008D3D3C" w:rsidRPr="00FC3EA9" w:rsidRDefault="008D3D3C" w:rsidP="00FC3EA9">
            <w:pPr>
              <w:jc w:val="center"/>
              <w:rPr>
                <w:i/>
              </w:rPr>
            </w:pPr>
            <w:r w:rsidRPr="00FC3EA9">
              <w:rPr>
                <w:i/>
              </w:rPr>
              <w:t>Наименование СИЗ</w:t>
            </w:r>
          </w:p>
        </w:tc>
        <w:tc>
          <w:tcPr>
            <w:tcW w:w="2792" w:type="dxa"/>
            <w:vAlign w:val="center"/>
          </w:tcPr>
          <w:p w:rsidR="008D3D3C" w:rsidRPr="00FC3EA9" w:rsidRDefault="008D3D3C" w:rsidP="00FC3EA9">
            <w:pPr>
              <w:ind w:right="-133"/>
              <w:jc w:val="center"/>
              <w:rPr>
                <w:i/>
              </w:rPr>
            </w:pPr>
            <w:r w:rsidRPr="00FC3EA9">
              <w:rPr>
                <w:i/>
              </w:rPr>
              <w:t>Классификация (маркировка) СИЗ по защитным свойствам</w:t>
            </w:r>
          </w:p>
        </w:tc>
        <w:tc>
          <w:tcPr>
            <w:tcW w:w="1596" w:type="dxa"/>
            <w:vAlign w:val="center"/>
          </w:tcPr>
          <w:p w:rsidR="008D3D3C" w:rsidRPr="00FC3EA9" w:rsidRDefault="008D3D3C" w:rsidP="00FC3EA9">
            <w:pPr>
              <w:jc w:val="center"/>
              <w:rPr>
                <w:i/>
              </w:rPr>
            </w:pPr>
            <w:r w:rsidRPr="00FC3EA9">
              <w:rPr>
                <w:i/>
              </w:rPr>
              <w:t xml:space="preserve">Срок носки </w:t>
            </w:r>
          </w:p>
          <w:p w:rsidR="008D3D3C" w:rsidRPr="00FC3EA9" w:rsidRDefault="008D3D3C" w:rsidP="00FC3EA9">
            <w:pPr>
              <w:jc w:val="center"/>
              <w:rPr>
                <w:i/>
                <w:sz w:val="28"/>
                <w:szCs w:val="28"/>
              </w:rPr>
            </w:pPr>
            <w:r w:rsidRPr="00FC3EA9">
              <w:rPr>
                <w:i/>
              </w:rPr>
              <w:t>в месяцах</w:t>
            </w:r>
          </w:p>
        </w:tc>
      </w:tr>
      <w:tr w:rsidR="008D3D3C" w:rsidRPr="00FB6433" w:rsidTr="00FC3EA9">
        <w:tc>
          <w:tcPr>
            <w:tcW w:w="5469" w:type="dxa"/>
          </w:tcPr>
          <w:p w:rsidR="008D3D3C" w:rsidRPr="00FC3EA9" w:rsidRDefault="008D3D3C" w:rsidP="008D779B">
            <w:pPr>
              <w:rPr>
                <w:sz w:val="28"/>
                <w:szCs w:val="28"/>
              </w:rPr>
            </w:pPr>
            <w:r w:rsidRPr="00FC3EA9">
              <w:rPr>
                <w:sz w:val="28"/>
                <w:szCs w:val="28"/>
              </w:rPr>
              <w:t>Халат х/б (из антистатической ткани)</w:t>
            </w:r>
          </w:p>
          <w:p w:rsidR="008D3D3C" w:rsidRPr="00FC3EA9" w:rsidRDefault="008D3D3C" w:rsidP="00FC3EA9">
            <w:pPr>
              <w:tabs>
                <w:tab w:val="left" w:pos="6872"/>
              </w:tabs>
              <w:rPr>
                <w:sz w:val="28"/>
                <w:szCs w:val="28"/>
              </w:rPr>
            </w:pPr>
            <w:r w:rsidRPr="00FC3EA9">
              <w:rPr>
                <w:sz w:val="28"/>
                <w:szCs w:val="28"/>
              </w:rPr>
              <w:t>Перчатки трикотажные</w:t>
            </w:r>
          </w:p>
        </w:tc>
        <w:tc>
          <w:tcPr>
            <w:tcW w:w="2792" w:type="dxa"/>
          </w:tcPr>
          <w:p w:rsidR="008D3D3C" w:rsidRPr="00FC3EA9" w:rsidRDefault="008D3D3C" w:rsidP="00FC3EA9">
            <w:pPr>
              <w:tabs>
                <w:tab w:val="left" w:pos="6872"/>
              </w:tabs>
              <w:jc w:val="center"/>
              <w:rPr>
                <w:sz w:val="28"/>
                <w:szCs w:val="28"/>
              </w:rPr>
            </w:pPr>
            <w:r w:rsidRPr="00FC3EA9">
              <w:rPr>
                <w:sz w:val="28"/>
                <w:szCs w:val="28"/>
              </w:rPr>
              <w:t>ЗМиЭС</w:t>
            </w:r>
          </w:p>
          <w:p w:rsidR="008D3D3C" w:rsidRPr="00FC3EA9" w:rsidRDefault="008D3D3C" w:rsidP="00FC3EA9">
            <w:pPr>
              <w:tabs>
                <w:tab w:val="left" w:pos="6872"/>
              </w:tabs>
              <w:jc w:val="center"/>
              <w:rPr>
                <w:sz w:val="28"/>
                <w:szCs w:val="28"/>
              </w:rPr>
            </w:pPr>
            <w:r w:rsidRPr="00FC3EA9">
              <w:rPr>
                <w:sz w:val="28"/>
                <w:szCs w:val="28"/>
              </w:rPr>
              <w:t>Ми</w:t>
            </w:r>
          </w:p>
        </w:tc>
        <w:tc>
          <w:tcPr>
            <w:tcW w:w="1596" w:type="dxa"/>
          </w:tcPr>
          <w:p w:rsidR="008D3D3C" w:rsidRPr="00FC3EA9" w:rsidRDefault="008D3D3C" w:rsidP="00FC3EA9">
            <w:pPr>
              <w:jc w:val="center"/>
              <w:rPr>
                <w:sz w:val="28"/>
                <w:szCs w:val="28"/>
              </w:rPr>
            </w:pPr>
            <w:r w:rsidRPr="00FC3EA9">
              <w:rPr>
                <w:sz w:val="28"/>
                <w:szCs w:val="28"/>
              </w:rPr>
              <w:t>18</w:t>
            </w:r>
          </w:p>
          <w:p w:rsidR="008D3D3C" w:rsidRPr="00FC3EA9" w:rsidRDefault="008D3D3C" w:rsidP="00FC3EA9">
            <w:pPr>
              <w:jc w:val="center"/>
              <w:rPr>
                <w:sz w:val="28"/>
                <w:szCs w:val="28"/>
              </w:rPr>
            </w:pPr>
            <w:r w:rsidRPr="00FC3EA9">
              <w:rPr>
                <w:sz w:val="28"/>
                <w:szCs w:val="28"/>
              </w:rPr>
              <w:t>до износа</w:t>
            </w:r>
          </w:p>
        </w:tc>
      </w:tr>
    </w:tbl>
    <w:p w:rsidR="008D3D3C" w:rsidRPr="00FB6433" w:rsidRDefault="008D3D3C" w:rsidP="00AA76F9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6. При выполнении работы необходимо быть внимательным, не отвлекаться посторонними делами и разговорами и не отвлекать других от работы. Запрещается садиться и облокачиваться на случайные предметы и ограждения.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7. Не допускается выполнение работ на неисправном оборудовании, неисправным инструментом и использованием его не по назначению. Запрещается пользоваться инструментом, приспособлениями, оборудованием, обращению с которыми работник не обучен.</w:t>
      </w:r>
    </w:p>
    <w:p w:rsidR="008D3D3C" w:rsidRPr="00FB6433" w:rsidRDefault="008D3D3C" w:rsidP="00AA76F9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8.  Запрещается подходить к действующим станкам, установкам, машинам, на которых работают другие работники, и отвлекать их посторонними разговорами, включать или выключать (кроме аварийных случаев) оборудование, работа на которых не поручена, заходить за ограждения опасных зон, в зоны технологических проходов.</w:t>
      </w:r>
    </w:p>
    <w:p w:rsidR="008D3D3C" w:rsidRPr="00FB6433" w:rsidRDefault="008D3D3C" w:rsidP="00AA76F9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9. Хранить и принимать пищу разрешается только в установленных и оборудованных местах.</w:t>
      </w:r>
    </w:p>
    <w:p w:rsidR="008D3D3C" w:rsidRPr="00FB6433" w:rsidRDefault="008D3D3C" w:rsidP="00AA76F9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10. Запрещается находиться в производственном помещении в верхней одежде, раздеваться или вешать одежду, головные уборы, сумки на оборудование.</w:t>
      </w:r>
    </w:p>
    <w:p w:rsidR="008D3D3C" w:rsidRPr="00FB6433" w:rsidRDefault="008D3D3C" w:rsidP="00AA76F9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11. Запрещается загромождать проходы, проезды, рабочие места, подходы к щитам с противопожарным инвентарем, пожарным кранам и общему рубильнику.</w:t>
      </w:r>
    </w:p>
    <w:p w:rsidR="008D3D3C" w:rsidRPr="00FB6433" w:rsidRDefault="008D3D3C" w:rsidP="00AA76F9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12. Пролитые на пол смывочно-смазочные вещества, воду и т.п. немедленно вытереть.</w:t>
      </w:r>
    </w:p>
    <w:p w:rsidR="008D3D3C" w:rsidRPr="00FB6433" w:rsidRDefault="008D3D3C" w:rsidP="00FC34D0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FB6433">
        <w:rPr>
          <w:sz w:val="28"/>
          <w:szCs w:val="28"/>
        </w:rPr>
        <w:t>13. Обтирочные материалы, пропитанные маслом, краской, раствори-телем,  складывать в плотно закрывающиеся металлические ящики. Запрещается разбрасывать эти материалы, по окончании смены их следует удалить из помещения.</w:t>
      </w:r>
    </w:p>
    <w:p w:rsidR="008D3D3C" w:rsidRPr="00FB6433" w:rsidRDefault="008D3D3C" w:rsidP="00AA76F9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14. Горюче-смазочные и легковоспламеняющиеся жидкости хранить только в плотно закрывающейся металлической таре (ящике) или шкафу в количестве, не превышающем сменную норму. Запрещается оставлять ГЖ и ЛВЖ в проходах, проездах и рабочей зоне оборудования.</w:t>
      </w:r>
    </w:p>
    <w:p w:rsidR="008D3D3C" w:rsidRPr="00FB6433" w:rsidRDefault="008D3D3C" w:rsidP="00AA76F9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15. Запрещается ремонтировать электрооборудование  и  электропроводку  персоналу, не имеющему допуска к этим работам, работать около неогражденных токоведущих частей, прикасаться к электропроводам, арматуре общего освещения, открывать дверцы электрошкафов, ограждения рубильников, щитов и пультов управления.</w:t>
      </w:r>
    </w:p>
    <w:p w:rsidR="008D3D3C" w:rsidRPr="00FB6433" w:rsidRDefault="008D3D3C" w:rsidP="00AA76F9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16. Запрещается применять для мытья рук смазочно-смывочные вещества.</w:t>
      </w:r>
    </w:p>
    <w:p w:rsidR="008D3D3C" w:rsidRPr="00FB6433" w:rsidRDefault="008D3D3C" w:rsidP="00AA76F9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17. Укладывать готовую продукцию следует аккуратно, на стеллажи высотой не более </w:t>
      </w:r>
      <w:smartTag w:uri="urn:schemas-microsoft-com:office:smarttags" w:element="metricconverter">
        <w:smartTagPr>
          <w:attr w:name="ProductID" w:val="1,6 м"/>
        </w:smartTagPr>
        <w:r w:rsidRPr="00FB6433">
          <w:rPr>
            <w:sz w:val="28"/>
            <w:szCs w:val="28"/>
          </w:rPr>
          <w:t>1,6 м</w:t>
        </w:r>
      </w:smartTag>
      <w:r w:rsidRPr="00FB6433">
        <w:rPr>
          <w:sz w:val="28"/>
          <w:szCs w:val="28"/>
        </w:rPr>
        <w:t xml:space="preserve"> от пола (включая высоту стеллажа).</w:t>
      </w:r>
    </w:p>
    <w:p w:rsidR="008D3D3C" w:rsidRPr="00FB6433" w:rsidRDefault="008D3D3C" w:rsidP="00AA76F9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18. Запрещается пользоваться неисправными стеллажами (поддонами): с неисправным покрытием, со сломанными ножками и т.д., прислонять стеллажи (поддоны) к станине машины или стене, а также ставить их на торец, переносить, укладывать и разбирать из стопы стеллажи одному работнику.</w:t>
      </w:r>
    </w:p>
    <w:p w:rsidR="008D3D3C" w:rsidRPr="00FB6433" w:rsidRDefault="008D3D3C" w:rsidP="00AA76F9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19. Запрещается использовать в работе неисправный ручной слесарный инструмент, а также инструмент несоответствующих размеров, разбрасывать его вокруг оборудования, в проходах, в проездах (хранить приспособления и инструмент в специально отведенных местах).</w:t>
      </w:r>
    </w:p>
    <w:p w:rsidR="008D3D3C" w:rsidRPr="00FB6433" w:rsidRDefault="008D3D3C" w:rsidP="00AA76F9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20.     Запрещается передоверять оборудование другому лицу и допускать на рабочее место лиц, не имеющих отношения к порученной работе.</w:t>
      </w:r>
    </w:p>
    <w:p w:rsidR="008D3D3C" w:rsidRPr="00FB6433" w:rsidRDefault="008D3D3C" w:rsidP="00AA76F9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21. Запрещается находиться в производственном помещении после окончания работы.</w:t>
      </w:r>
    </w:p>
    <w:p w:rsidR="008D3D3C" w:rsidRPr="00FB6433" w:rsidRDefault="008D3D3C" w:rsidP="002E2588">
      <w:pPr>
        <w:pStyle w:val="Title"/>
        <w:ind w:left="796"/>
        <w:jc w:val="both"/>
        <w:rPr>
          <w:b w:val="0"/>
          <w:sz w:val="28"/>
          <w:szCs w:val="28"/>
        </w:rPr>
      </w:pPr>
      <w:r w:rsidRPr="00FB6433">
        <w:rPr>
          <w:b w:val="0"/>
          <w:sz w:val="28"/>
          <w:szCs w:val="28"/>
        </w:rPr>
        <w:t>Не допускается:</w:t>
      </w:r>
    </w:p>
    <w:p w:rsidR="008D3D3C" w:rsidRPr="00FB6433" w:rsidRDefault="008D3D3C" w:rsidP="00AA76F9">
      <w:pPr>
        <w:ind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8D3D3C" w:rsidRPr="00FB6433" w:rsidRDefault="008D3D3C" w:rsidP="00AA76F9">
      <w:pPr>
        <w:ind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курение на территории университета;</w:t>
      </w:r>
    </w:p>
    <w:p w:rsidR="008D3D3C" w:rsidRPr="00FB6433" w:rsidRDefault="008D3D3C" w:rsidP="00AA76F9">
      <w:pPr>
        <w:ind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 загромождение проходов и хранение посторонних предметов на рабочем месте;</w:t>
      </w:r>
    </w:p>
    <w:p w:rsidR="008D3D3C" w:rsidRPr="00FB6433" w:rsidRDefault="008D3D3C" w:rsidP="00AA76F9">
      <w:pPr>
        <w:ind w:firstLine="5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нахождение посторонних лиц на рабочем месте.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23. 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</w:p>
    <w:p w:rsidR="008D3D3C" w:rsidRPr="00FB6433" w:rsidRDefault="008D3D3C" w:rsidP="00AA76F9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sz w:val="28"/>
          <w:szCs w:val="28"/>
        </w:rPr>
      </w:pPr>
      <w:r w:rsidRPr="00FB6433">
        <w:rPr>
          <w:b/>
          <w:bCs/>
          <w:sz w:val="28"/>
          <w:szCs w:val="28"/>
        </w:rPr>
        <w:t>ГЛАВА 2</w:t>
      </w:r>
    </w:p>
    <w:p w:rsidR="008D3D3C" w:rsidRPr="00FB6433" w:rsidRDefault="008D3D3C" w:rsidP="00AA76F9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 w:val="28"/>
          <w:szCs w:val="28"/>
        </w:rPr>
      </w:pPr>
      <w:bookmarkStart w:id="0" w:name="bookmark1"/>
      <w:r w:rsidRPr="00FB6433">
        <w:rPr>
          <w:b/>
          <w:bCs/>
          <w:sz w:val="28"/>
          <w:szCs w:val="28"/>
        </w:rPr>
        <w:t>ТРЕБОВАНИЯ ПО ОХРАНЕ ТРУДА ПЕРЕД НАЧАЛОМ РАБОТЫ</w:t>
      </w:r>
      <w:bookmarkEnd w:id="0"/>
    </w:p>
    <w:p w:rsidR="008D3D3C" w:rsidRPr="00FC34D0" w:rsidRDefault="008D3D3C" w:rsidP="00AA76F9">
      <w:pPr>
        <w:pStyle w:val="BodyText"/>
        <w:tabs>
          <w:tab w:val="num" w:pos="1546"/>
        </w:tabs>
        <w:rPr>
          <w:sz w:val="16"/>
          <w:szCs w:val="16"/>
        </w:rPr>
      </w:pP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24. Надеть спецодежду, привести ее в порядок. Проверить средства индивидуальной защиты.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25. Осмотреть оборудование и рабочее место.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26. Проверить исправность машины, включающих, выключающих и тормозных устройств, наличие и прочность крепления ограждений, надежность функционирования предохранительных приспособлений, блокировок, чистоту и порядок на рабочем месте.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27. Проверить, включена ли система вентиляции (вентиляция должна быть включена за 10 - 15 мин. до начала работы).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28. Проверить и отрегулировать освещение рабочего места.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29. О замеченных недостатках и неисправностях на рабочем месте сообщить руководителю работ и до устранения неполадок и разрешения руководителя работ к работе не приступать.</w:t>
      </w:r>
    </w:p>
    <w:p w:rsidR="008D3D3C" w:rsidRPr="00FB6433" w:rsidRDefault="008D3D3C" w:rsidP="00AA76F9">
      <w:pPr>
        <w:ind w:firstLine="709"/>
        <w:jc w:val="both"/>
        <w:rPr>
          <w:sz w:val="28"/>
          <w:szCs w:val="28"/>
        </w:rPr>
      </w:pPr>
    </w:p>
    <w:p w:rsidR="008D3D3C" w:rsidRPr="00FB6433" w:rsidRDefault="008D3D3C" w:rsidP="00AA76F9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sz w:val="28"/>
          <w:szCs w:val="28"/>
        </w:rPr>
      </w:pPr>
      <w:r w:rsidRPr="00FB6433">
        <w:rPr>
          <w:b/>
          <w:bCs/>
          <w:sz w:val="28"/>
          <w:szCs w:val="28"/>
        </w:rPr>
        <w:t>ГЛАВА 3</w:t>
      </w:r>
    </w:p>
    <w:p w:rsidR="008D3D3C" w:rsidRPr="00FB6433" w:rsidRDefault="008D3D3C" w:rsidP="00AA76F9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 w:val="28"/>
          <w:szCs w:val="28"/>
        </w:rPr>
      </w:pPr>
      <w:r w:rsidRPr="00FB6433">
        <w:rPr>
          <w:b/>
          <w:bCs/>
          <w:sz w:val="28"/>
          <w:szCs w:val="28"/>
        </w:rPr>
        <w:t>ТРЕБОВАНИЯ ПО ОХРАНЕ ТРУДА ПРИ ВЫПОЛНЕНИИ РАБОТЫ</w:t>
      </w:r>
    </w:p>
    <w:p w:rsidR="008D3D3C" w:rsidRPr="00FC34D0" w:rsidRDefault="008D3D3C" w:rsidP="00AA76F9">
      <w:pPr>
        <w:pStyle w:val="BodyText"/>
        <w:tabs>
          <w:tab w:val="num" w:pos="1546"/>
        </w:tabs>
        <w:rPr>
          <w:sz w:val="16"/>
          <w:szCs w:val="16"/>
        </w:rPr>
      </w:pPr>
    </w:p>
    <w:p w:rsidR="008D3D3C" w:rsidRPr="00FB6433" w:rsidRDefault="008D3D3C" w:rsidP="00AA76F9">
      <w:pPr>
        <w:shd w:val="clear" w:color="auto" w:fill="FFFFFF"/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30. Листоподборочную машину необходимо устанавливать на прочной, ровной подставке или на полу, с достаточным свободным пространством вокруг нее в целях предупреждения ее опрокидывания. 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31. Перед включением машины необходимо проверить, не находится ли кто-либо из обслуживающего или ремонтного персонала в опасной зоне, и дать предупредительный сигнал.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 32. Запрещается:</w:t>
      </w:r>
    </w:p>
    <w:p w:rsidR="008D3D3C" w:rsidRPr="00FB6433" w:rsidRDefault="008D3D3C" w:rsidP="00AA76F9">
      <w:pPr>
        <w:shd w:val="clear" w:color="auto" w:fill="FFFFFF"/>
        <w:ind w:firstLine="72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 ставить металлические предметы или емкости с жидкостями на крышку (верхнюю часть) машины. Попадание внутрь машины любого металлического предмета или жидкости может вызвать поломку линии, возгорание или поражение электрическим током;</w:t>
      </w:r>
    </w:p>
    <w:p w:rsidR="008D3D3C" w:rsidRPr="00FB6433" w:rsidRDefault="008D3D3C" w:rsidP="00AA76F9">
      <w:pPr>
        <w:shd w:val="clear" w:color="auto" w:fill="FFFFFF"/>
        <w:ind w:firstLine="72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помещать какие-либо металлические или легковоспламеняющиеся предметы внутрь установки.  Это может привести к возгоранию или поражению током;</w:t>
      </w:r>
    </w:p>
    <w:p w:rsidR="008D3D3C" w:rsidRPr="00FB6433" w:rsidRDefault="008D3D3C" w:rsidP="00AA76F9">
      <w:pPr>
        <w:shd w:val="clear" w:color="auto" w:fill="FFFFFF"/>
        <w:ind w:firstLine="72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-  прикасаться к вращающимся частям машины в процессе работы; </w:t>
      </w:r>
    </w:p>
    <w:p w:rsidR="008D3D3C" w:rsidRPr="00FB6433" w:rsidRDefault="008D3D3C" w:rsidP="00AA76F9">
      <w:pPr>
        <w:shd w:val="clear" w:color="auto" w:fill="FFFFFF"/>
        <w:ind w:firstLine="72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снимать с машины защитные кожухи и панели. Машина содержит высоковольтные элементы, которые могут поразить электрическим током;</w:t>
      </w:r>
    </w:p>
    <w:p w:rsidR="008D3D3C" w:rsidRPr="00FB6433" w:rsidRDefault="008D3D3C" w:rsidP="00AA76F9">
      <w:pPr>
        <w:shd w:val="clear" w:color="auto" w:fill="FFFFFF"/>
        <w:ind w:firstLine="720"/>
        <w:jc w:val="both"/>
        <w:rPr>
          <w:spacing w:val="-7"/>
          <w:sz w:val="28"/>
          <w:szCs w:val="28"/>
        </w:rPr>
      </w:pPr>
      <w:r w:rsidRPr="00FB6433">
        <w:rPr>
          <w:spacing w:val="-8"/>
          <w:sz w:val="28"/>
          <w:szCs w:val="28"/>
        </w:rPr>
        <w:t xml:space="preserve">-  самостоятельно разбирать, модифицировать и ремонтировать линию. В этом случае </w:t>
      </w:r>
      <w:r w:rsidRPr="00FB6433">
        <w:rPr>
          <w:spacing w:val="-7"/>
          <w:sz w:val="28"/>
          <w:szCs w:val="28"/>
        </w:rPr>
        <w:t>имеется опасность возгорания, поражения электрическим током или травмирования;</w:t>
      </w:r>
    </w:p>
    <w:p w:rsidR="008D3D3C" w:rsidRPr="00FB6433" w:rsidRDefault="008D3D3C" w:rsidP="00AA76F9">
      <w:pPr>
        <w:shd w:val="clear" w:color="auto" w:fill="FFFFFF"/>
        <w:ind w:firstLine="72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- использовать напряжение питания,  превышающее указанное на этикетке изготовителя; </w:t>
      </w:r>
    </w:p>
    <w:p w:rsidR="008D3D3C" w:rsidRPr="00FB6433" w:rsidRDefault="008D3D3C" w:rsidP="00AA76F9">
      <w:pPr>
        <w:shd w:val="clear" w:color="auto" w:fill="FFFFFF"/>
        <w:tabs>
          <w:tab w:val="left" w:leader="underscore" w:pos="9677"/>
        </w:tabs>
        <w:ind w:firstLine="72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-  располагать установку и шнур электропитания недалеко от нагрева-тельных приборов и от выходных отверстий нагревательных приборов (калориферов и т.п.). </w:t>
      </w:r>
    </w:p>
    <w:p w:rsidR="008D3D3C" w:rsidRPr="00FB6433" w:rsidRDefault="008D3D3C" w:rsidP="00AA76F9">
      <w:pPr>
        <w:shd w:val="clear" w:color="auto" w:fill="FFFFFF"/>
        <w:ind w:firstLine="72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пользоваться легковоспламеняющимися жидкостями для пульверизации (разбрызгивании) внутри установки или около нее (например, при чистке установки). Такие огнеопасные пары могут воспламениться и вызвать пожар или возгорание.</w:t>
      </w:r>
    </w:p>
    <w:p w:rsidR="008D3D3C" w:rsidRPr="00FB6433" w:rsidRDefault="008D3D3C" w:rsidP="00AA76F9">
      <w:pPr>
        <w:shd w:val="clear" w:color="auto" w:fill="FFFFFF"/>
        <w:ind w:firstLine="720"/>
        <w:jc w:val="both"/>
        <w:rPr>
          <w:sz w:val="28"/>
          <w:szCs w:val="28"/>
        </w:rPr>
      </w:pPr>
      <w:r w:rsidRPr="00FB6433">
        <w:rPr>
          <w:spacing w:val="-8"/>
          <w:sz w:val="28"/>
          <w:szCs w:val="28"/>
        </w:rPr>
        <w:t xml:space="preserve">  33.  </w:t>
      </w:r>
      <w:r w:rsidRPr="00FB6433">
        <w:rPr>
          <w:sz w:val="28"/>
          <w:szCs w:val="28"/>
        </w:rPr>
        <w:t xml:space="preserve">При попадании любого постороннего предмета  внутрь машины,  установку необходимо остановить, выключить при помощи главного выключателя и вынуть вилку из розетки питания. </w:t>
      </w:r>
    </w:p>
    <w:p w:rsidR="008D3D3C" w:rsidRPr="00FB6433" w:rsidRDefault="008D3D3C" w:rsidP="00AA76F9">
      <w:pPr>
        <w:shd w:val="clear" w:color="auto" w:fill="FFFFFF"/>
        <w:tabs>
          <w:tab w:val="left" w:leader="underscore" w:pos="9691"/>
        </w:tabs>
        <w:ind w:firstLine="72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34.  Шнур и вилку питания необходимо предохранять от механических повреждений, не скручивать, не перегибать, не растягивать  и ничего не ставить на них. </w:t>
      </w:r>
    </w:p>
    <w:p w:rsidR="008D3D3C" w:rsidRPr="00FB6433" w:rsidRDefault="008D3D3C" w:rsidP="00AA76F9">
      <w:pPr>
        <w:shd w:val="clear" w:color="auto" w:fill="FFFFFF"/>
        <w:ind w:firstLine="72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35. При отключении установки от сети необходимо крепко держать в  руке штепсельную вилку при ее извлечении из розетки.  Извлечение вилки за шнур питания может привести к повреждению, имеющему следствием возгорание или поражение электрическим током.</w:t>
      </w:r>
    </w:p>
    <w:p w:rsidR="008D3D3C" w:rsidRPr="00FB6433" w:rsidRDefault="008D3D3C" w:rsidP="00AA76F9">
      <w:pPr>
        <w:shd w:val="clear" w:color="auto" w:fill="FFFFFF"/>
        <w:ind w:firstLine="72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36.  Запрещается браться за вилку питания мокрыми руками. Это может привести к поражению электрическим током.</w:t>
      </w:r>
    </w:p>
    <w:p w:rsidR="008D3D3C" w:rsidRPr="00FB6433" w:rsidRDefault="008D3D3C" w:rsidP="00AA76F9">
      <w:pPr>
        <w:shd w:val="clear" w:color="auto" w:fill="FFFFFF"/>
        <w:ind w:firstLine="72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37. Перед проведением профилактических работ  на установке необходимо  отключить ее от сети при помощи главного выключателя, а затем вынуть штепсельную вилку из розетки питания. Случайное включение установки во время проведения профилактики может привести к травме. </w:t>
      </w:r>
    </w:p>
    <w:p w:rsidR="008D3D3C" w:rsidRPr="00FB6433" w:rsidRDefault="008D3D3C" w:rsidP="00AA76F9">
      <w:pPr>
        <w:shd w:val="clear" w:color="auto" w:fill="FFFFFF"/>
        <w:ind w:firstLine="72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38. При перерыве в работе линии необходимо вынимать штепсельную вилку из розетки питания. Невыполнение этого требования может привести к возгоранию в результате утечки тока при нарушении изоляции.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    39. Запрещается:</w:t>
      </w:r>
    </w:p>
    <w:p w:rsidR="008D3D3C" w:rsidRPr="00FB6433" w:rsidRDefault="008D3D3C" w:rsidP="00AA76F9">
      <w:pPr>
        <w:ind w:firstLine="709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оставлять рабочее место, не выключив оборудование;</w:t>
      </w:r>
    </w:p>
    <w:p w:rsidR="008D3D3C" w:rsidRPr="00FB6433" w:rsidRDefault="008D3D3C" w:rsidP="00AA76F9">
      <w:pPr>
        <w:ind w:firstLine="709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проводить наладку, чистку, не отключив оборудование от электросети;</w:t>
      </w:r>
    </w:p>
    <w:p w:rsidR="008D3D3C" w:rsidRPr="00FB6433" w:rsidRDefault="008D3D3C" w:rsidP="00AA76F9">
      <w:pPr>
        <w:ind w:firstLine="709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работать сидя;</w:t>
      </w:r>
    </w:p>
    <w:p w:rsidR="008D3D3C" w:rsidRPr="00FB6433" w:rsidRDefault="008D3D3C" w:rsidP="00AA76F9">
      <w:pPr>
        <w:ind w:firstLine="709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снимать ограждения и работать без них;</w:t>
      </w:r>
    </w:p>
    <w:p w:rsidR="008D3D3C" w:rsidRPr="00FB6433" w:rsidRDefault="008D3D3C" w:rsidP="00AA76F9">
      <w:pPr>
        <w:ind w:firstLine="709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во время устранения неполадок держать руку на пусковой кнопке;</w:t>
      </w:r>
    </w:p>
    <w:p w:rsidR="008D3D3C" w:rsidRPr="00FB6433" w:rsidRDefault="008D3D3C" w:rsidP="00AA76F9">
      <w:pPr>
        <w:ind w:firstLine="709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включать машину на рабочий ход в случае автоматической ее оста-новки. Необходимо установить причину остановки и ликвидировать ее;</w:t>
      </w:r>
    </w:p>
    <w:p w:rsidR="008D3D3C" w:rsidRPr="00FB6433" w:rsidRDefault="008D3D3C" w:rsidP="00AA76F9">
      <w:pPr>
        <w:ind w:firstLine="709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оставлять на машине инструмент, масленки, тряпки и т.д.</w:t>
      </w:r>
    </w:p>
    <w:p w:rsidR="008D3D3C" w:rsidRPr="00FB6433" w:rsidRDefault="008D3D3C" w:rsidP="00AA76F9">
      <w:pPr>
        <w:jc w:val="both"/>
        <w:rPr>
          <w:sz w:val="28"/>
          <w:szCs w:val="28"/>
        </w:rPr>
      </w:pPr>
    </w:p>
    <w:p w:rsidR="008D3D3C" w:rsidRPr="00FB6433" w:rsidRDefault="008D3D3C" w:rsidP="00AA76F9">
      <w:pPr>
        <w:tabs>
          <w:tab w:val="left" w:pos="764"/>
          <w:tab w:val="left" w:pos="840"/>
        </w:tabs>
        <w:ind w:right="14" w:firstLine="560"/>
        <w:jc w:val="center"/>
        <w:rPr>
          <w:sz w:val="28"/>
          <w:szCs w:val="28"/>
        </w:rPr>
      </w:pPr>
      <w:r w:rsidRPr="00FB6433">
        <w:rPr>
          <w:b/>
          <w:bCs/>
          <w:sz w:val="28"/>
          <w:szCs w:val="28"/>
        </w:rPr>
        <w:t>ГЛАВА 4</w:t>
      </w:r>
    </w:p>
    <w:p w:rsidR="008D3D3C" w:rsidRPr="00FB6433" w:rsidRDefault="008D3D3C" w:rsidP="00AA76F9">
      <w:pPr>
        <w:ind w:left="1100" w:hanging="500"/>
        <w:jc w:val="both"/>
        <w:rPr>
          <w:b/>
          <w:bCs/>
          <w:sz w:val="28"/>
          <w:szCs w:val="28"/>
        </w:rPr>
      </w:pPr>
      <w:r w:rsidRPr="00FB6433">
        <w:rPr>
          <w:b/>
          <w:bCs/>
          <w:sz w:val="28"/>
          <w:szCs w:val="28"/>
        </w:rPr>
        <w:t>ТРЕБОВАНИЯ ПО ОХРАНЕ ТРУДА ПО ОКОНЧАНИИ РАБОТЫ</w:t>
      </w:r>
    </w:p>
    <w:p w:rsidR="008D3D3C" w:rsidRPr="00343CE1" w:rsidRDefault="008D3D3C" w:rsidP="00AA76F9">
      <w:pPr>
        <w:ind w:left="1100" w:hanging="500"/>
        <w:jc w:val="both"/>
        <w:rPr>
          <w:sz w:val="16"/>
          <w:szCs w:val="16"/>
        </w:rPr>
      </w:pP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   40. По окончании работы необходимо отключить оборудование, убрать инструменты и приспособления в специально отведенное место, привести в порядок рабочее место.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    41. Снять средства индивидуальной защиты и спецодежду, убрать их в шкаф.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   42. Вымыть руки теплой водой с мылом.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   43. Уходя из рабочего помещения, закрыть окна, отключить воду, вентиляцию, освещение.</w:t>
      </w:r>
    </w:p>
    <w:p w:rsidR="008D3D3C" w:rsidRPr="00FB6433" w:rsidRDefault="008D3D3C" w:rsidP="00AA76F9">
      <w:pPr>
        <w:ind w:firstLine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   44. Обо всех обнаруженных неполадках в работе оборудования работник должен сообщить непосредственному руководителю.</w:t>
      </w:r>
    </w:p>
    <w:p w:rsidR="008D3D3C" w:rsidRPr="00FB6433" w:rsidRDefault="008D3D3C" w:rsidP="00AA76F9">
      <w:pPr>
        <w:jc w:val="both"/>
        <w:rPr>
          <w:sz w:val="22"/>
          <w:szCs w:val="22"/>
        </w:rPr>
      </w:pPr>
    </w:p>
    <w:p w:rsidR="008D3D3C" w:rsidRPr="00FB6433" w:rsidRDefault="008D3D3C" w:rsidP="00AA76F9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sz w:val="28"/>
          <w:szCs w:val="28"/>
        </w:rPr>
      </w:pPr>
      <w:r w:rsidRPr="00FB6433">
        <w:rPr>
          <w:b/>
          <w:bCs/>
          <w:sz w:val="28"/>
          <w:szCs w:val="28"/>
        </w:rPr>
        <w:t>ГЛАВА 5</w:t>
      </w:r>
    </w:p>
    <w:p w:rsidR="008D3D3C" w:rsidRPr="00FB6433" w:rsidRDefault="008D3D3C" w:rsidP="00AA76F9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b/>
          <w:bCs/>
          <w:sz w:val="28"/>
          <w:szCs w:val="28"/>
        </w:rPr>
      </w:pPr>
      <w:bookmarkStart w:id="1" w:name="bookmark4"/>
      <w:r w:rsidRPr="00FB6433">
        <w:rPr>
          <w:b/>
          <w:bCs/>
          <w:sz w:val="28"/>
          <w:szCs w:val="28"/>
        </w:rPr>
        <w:t>ТРЕБОВАНИЯ ПО ОХРАНЕ ТРУДА В АВАРИЙНЫХ СИТУАЦИЯХ</w:t>
      </w:r>
      <w:bookmarkEnd w:id="1"/>
    </w:p>
    <w:p w:rsidR="008D3D3C" w:rsidRPr="00343CE1" w:rsidRDefault="008D3D3C" w:rsidP="00AA76F9">
      <w:pPr>
        <w:keepNext/>
        <w:keepLines/>
        <w:tabs>
          <w:tab w:val="left" w:pos="840"/>
        </w:tabs>
        <w:ind w:left="-1080" w:right="14" w:firstLine="1680"/>
        <w:jc w:val="center"/>
        <w:outlineLvl w:val="2"/>
        <w:rPr>
          <w:b/>
          <w:bCs/>
          <w:sz w:val="16"/>
          <w:szCs w:val="16"/>
        </w:rPr>
      </w:pPr>
    </w:p>
    <w:p w:rsidR="008D3D3C" w:rsidRPr="00FB6433" w:rsidRDefault="008D3D3C" w:rsidP="00A66B88">
      <w:pPr>
        <w:keepNext/>
        <w:keepLines/>
        <w:tabs>
          <w:tab w:val="left" w:pos="840"/>
        </w:tabs>
        <w:ind w:right="14" w:firstLine="600"/>
        <w:jc w:val="both"/>
        <w:outlineLvl w:val="2"/>
        <w:rPr>
          <w:sz w:val="28"/>
          <w:szCs w:val="28"/>
        </w:rPr>
      </w:pPr>
      <w:r w:rsidRPr="00FB6433">
        <w:rPr>
          <w:sz w:val="28"/>
          <w:szCs w:val="28"/>
        </w:rPr>
        <w:t xml:space="preserve">      45. В случае возникновения аварийной ситуации:</w:t>
      </w:r>
    </w:p>
    <w:p w:rsidR="008D3D3C" w:rsidRPr="00FB6433" w:rsidRDefault="008D3D3C" w:rsidP="00A66B88">
      <w:pPr>
        <w:ind w:firstLine="709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при обнаружении на металлических частях машины электрического  напряжения (ощущение тока), вибрации или посторонних шумов электродвигателя, обрыва заземляющего провода необходимо  отключить  оборудование,  доложить руководителю о неисправности и без его указания к работе не приступать.</w:t>
      </w:r>
    </w:p>
    <w:p w:rsidR="008D3D3C" w:rsidRPr="00FB6433" w:rsidRDefault="008D3D3C" w:rsidP="00A66B88">
      <w:pPr>
        <w:ind w:firstLine="709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 при прекращении подачи электроэнергии, появлении запаха дыма или гари, искрении мотора, при значительном снижении числа оборотов вала двигателя немедленно выключить оборудование и сообщить руководителю работ.</w:t>
      </w:r>
    </w:p>
    <w:p w:rsidR="008D3D3C" w:rsidRPr="00FB6433" w:rsidRDefault="008D3D3C" w:rsidP="00A66B88">
      <w:pPr>
        <w:tabs>
          <w:tab w:val="left" w:pos="840"/>
        </w:tabs>
        <w:ind w:right="14" w:firstLine="56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Работу можно возобновить только после устранения причин, приведших к аварийной ситуации.</w:t>
      </w:r>
    </w:p>
    <w:p w:rsidR="008D3D3C" w:rsidRPr="00FB6433" w:rsidRDefault="008D3D3C" w:rsidP="00A66B88">
      <w:pPr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              46. В случае возникновения пожара работник обязан:</w:t>
      </w:r>
    </w:p>
    <w:p w:rsidR="008D3D3C" w:rsidRPr="00FB6433" w:rsidRDefault="008D3D3C" w:rsidP="00A66B88">
      <w:pPr>
        <w:ind w:left="435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- прекратить работу;</w:t>
      </w:r>
    </w:p>
    <w:p w:rsidR="008D3D3C" w:rsidRPr="00FB6433" w:rsidRDefault="008D3D3C" w:rsidP="00A66B88">
      <w:pPr>
        <w:ind w:left="435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- обесточить оборудование;</w:t>
      </w:r>
    </w:p>
    <w:p w:rsidR="008D3D3C" w:rsidRPr="00FB6433" w:rsidRDefault="008D3D3C" w:rsidP="00A66B88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- сообщить о пожаре  в пожарную службу  по телефону «101» или «112», указав адрес университета, место пожара;</w:t>
      </w:r>
    </w:p>
    <w:p w:rsidR="008D3D3C" w:rsidRPr="00FB6433" w:rsidRDefault="008D3D3C" w:rsidP="00A66B88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- задействовать систему оповещения о пожаре, принять меры по обеспечению безопасности и эвакуации людей;</w:t>
      </w:r>
    </w:p>
    <w:p w:rsidR="008D3D3C" w:rsidRPr="00FB6433" w:rsidRDefault="008D3D3C" w:rsidP="00A66B88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- сообщить о происшествии непосредственному руководителю или дру-гому должностному лицу; </w:t>
      </w:r>
    </w:p>
    <w:p w:rsidR="008D3D3C" w:rsidRPr="00FB6433" w:rsidRDefault="008D3D3C" w:rsidP="00A66B88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</w:t>
      </w:r>
      <w:r w:rsidRPr="00FB6433">
        <w:rPr>
          <w:sz w:val="28"/>
          <w:szCs w:val="28"/>
        </w:rPr>
        <w:t xml:space="preserve">  - приступить к тушению очага пожара первичными средствами пожаротушения. 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8D3D3C" w:rsidRPr="00FB6433" w:rsidRDefault="008D3D3C" w:rsidP="00A66B88">
      <w:pPr>
        <w:ind w:firstLine="435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- в случае угрозы здоровью и (или) жизни немедленно покинуть место пожара по путям эвакуации;</w:t>
      </w:r>
    </w:p>
    <w:p w:rsidR="008D3D3C" w:rsidRPr="00FB6433" w:rsidRDefault="008D3D3C" w:rsidP="00A66B88">
      <w:pPr>
        <w:shd w:val="clear" w:color="auto" w:fill="FFFFFF"/>
        <w:ind w:left="60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        47. При несчастном случае на производстве необходимо: </w:t>
      </w:r>
    </w:p>
    <w:p w:rsidR="008D3D3C" w:rsidRPr="00FB6433" w:rsidRDefault="008D3D3C" w:rsidP="00A66B88">
      <w:pPr>
        <w:shd w:val="clear" w:color="auto" w:fill="FFFFFF"/>
        <w:ind w:firstLine="56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8D3D3C" w:rsidRPr="00FB6433" w:rsidRDefault="008D3D3C" w:rsidP="00A66B88">
      <w:pPr>
        <w:shd w:val="clear" w:color="auto" w:fill="FFFFFF"/>
        <w:ind w:firstLine="56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- сообщить о несчастном случае непосредственному руководителю или другому должностному лицу; </w:t>
      </w:r>
    </w:p>
    <w:p w:rsidR="008D3D3C" w:rsidRPr="00FB6433" w:rsidRDefault="008D3D3C" w:rsidP="00A66B88">
      <w:pPr>
        <w:shd w:val="clear" w:color="auto" w:fill="FFFFFF"/>
        <w:ind w:firstLine="56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>-  обеспечить до начала расследования сохранность обстановки, если это не представляет опасности для жизни и здоровья людей.</w:t>
      </w:r>
    </w:p>
    <w:p w:rsidR="008D3D3C" w:rsidRPr="00FB6433" w:rsidRDefault="008D3D3C" w:rsidP="00A66B88">
      <w:pPr>
        <w:shd w:val="clear" w:color="auto" w:fill="FFFFFF"/>
        <w:ind w:firstLine="560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            48. В случае получения травмы и (или) внезапного ухудшения здоровья (усиления сердцебиения, появления головной боли и другого) работник 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8D3D3C" w:rsidRPr="00FB6433" w:rsidRDefault="008D3D3C" w:rsidP="00A66B88">
      <w:pPr>
        <w:rPr>
          <w:sz w:val="28"/>
          <w:szCs w:val="28"/>
        </w:rPr>
      </w:pPr>
    </w:p>
    <w:p w:rsidR="008D3D3C" w:rsidRPr="00FB6433" w:rsidRDefault="008D3D3C" w:rsidP="00A66B88">
      <w:pPr>
        <w:rPr>
          <w:sz w:val="28"/>
          <w:szCs w:val="28"/>
        </w:rPr>
      </w:pPr>
    </w:p>
    <w:p w:rsidR="008D3D3C" w:rsidRPr="00FB6433" w:rsidRDefault="008D3D3C" w:rsidP="00A66B88">
      <w:pPr>
        <w:ind w:left="57" w:right="57"/>
        <w:rPr>
          <w:sz w:val="28"/>
          <w:szCs w:val="28"/>
        </w:rPr>
      </w:pPr>
      <w:r w:rsidRPr="00FB6433">
        <w:rPr>
          <w:sz w:val="28"/>
          <w:szCs w:val="28"/>
        </w:rPr>
        <w:t xml:space="preserve">                                                                    </w:t>
      </w:r>
      <w:r>
        <w:rPr>
          <w:sz w:val="28"/>
          <w:szCs w:val="28"/>
        </w:rPr>
        <w:t xml:space="preserve"> </w:t>
      </w:r>
      <w:r w:rsidRPr="00FB6433">
        <w:rPr>
          <w:sz w:val="28"/>
          <w:szCs w:val="28"/>
        </w:rPr>
        <w:t>Начальник</w:t>
      </w:r>
      <w:r w:rsidRPr="00FB6433">
        <w:rPr>
          <w:sz w:val="28"/>
          <w:szCs w:val="28"/>
        </w:rPr>
        <w:tab/>
        <w:t xml:space="preserve">центра </w:t>
      </w:r>
      <w:r>
        <w:rPr>
          <w:sz w:val="28"/>
          <w:szCs w:val="28"/>
        </w:rPr>
        <w:t xml:space="preserve">  </w:t>
      </w:r>
      <w:r w:rsidRPr="00FB6433">
        <w:rPr>
          <w:sz w:val="28"/>
          <w:szCs w:val="28"/>
        </w:rPr>
        <w:t>ИП и МТ</w:t>
      </w:r>
      <w:r w:rsidRPr="00FB6433">
        <w:rPr>
          <w:sz w:val="28"/>
          <w:szCs w:val="28"/>
        </w:rPr>
        <w:tab/>
        <w:t xml:space="preserve">                   </w:t>
      </w:r>
    </w:p>
    <w:p w:rsidR="008D3D3C" w:rsidRPr="00FB6433" w:rsidRDefault="008D3D3C" w:rsidP="009B4D8D">
      <w:pPr>
        <w:ind w:left="57" w:right="57"/>
        <w:rPr>
          <w:sz w:val="28"/>
          <w:szCs w:val="28"/>
        </w:rPr>
      </w:pPr>
      <w:r w:rsidRPr="00FB6433">
        <w:rPr>
          <w:sz w:val="28"/>
          <w:szCs w:val="28"/>
        </w:rPr>
        <w:t xml:space="preserve">                                                                   </w:t>
      </w:r>
      <w:r>
        <w:rPr>
          <w:sz w:val="28"/>
          <w:szCs w:val="28"/>
        </w:rPr>
        <w:t xml:space="preserve">  </w:t>
      </w:r>
      <w:r w:rsidRPr="00FB6433">
        <w:rPr>
          <w:sz w:val="28"/>
          <w:szCs w:val="28"/>
        </w:rPr>
        <w:t xml:space="preserve">_____________ </w:t>
      </w:r>
      <w:r>
        <w:rPr>
          <w:sz w:val="28"/>
          <w:szCs w:val="28"/>
        </w:rPr>
        <w:t xml:space="preserve">Д.Н. </w:t>
      </w:r>
      <w:r w:rsidRPr="00FB6433">
        <w:rPr>
          <w:sz w:val="28"/>
          <w:szCs w:val="28"/>
          <w:shd w:val="clear" w:color="auto" w:fill="FFFFFF"/>
        </w:rPr>
        <w:t xml:space="preserve">Рудченко </w:t>
      </w:r>
    </w:p>
    <w:p w:rsidR="008D3D3C" w:rsidRPr="00FB6433" w:rsidRDefault="008D3D3C" w:rsidP="00A66B88">
      <w:pPr>
        <w:ind w:left="57" w:right="57"/>
        <w:jc w:val="both"/>
        <w:rPr>
          <w:sz w:val="28"/>
          <w:szCs w:val="28"/>
        </w:rPr>
      </w:pPr>
      <w:r w:rsidRPr="00FB6433">
        <w:rPr>
          <w:sz w:val="28"/>
          <w:szCs w:val="28"/>
        </w:rPr>
        <w:t xml:space="preserve">СОГЛАСОВАНО                                    </w:t>
      </w:r>
    </w:p>
    <w:tbl>
      <w:tblPr>
        <w:tblW w:w="0" w:type="auto"/>
        <w:tblInd w:w="57" w:type="dxa"/>
        <w:tblLook w:val="01E0"/>
      </w:tblPr>
      <w:tblGrid>
        <w:gridCol w:w="4751"/>
        <w:gridCol w:w="5046"/>
      </w:tblGrid>
      <w:tr w:rsidR="008D3D3C" w:rsidRPr="00FB6433" w:rsidTr="008D779B">
        <w:tc>
          <w:tcPr>
            <w:tcW w:w="4751" w:type="dxa"/>
          </w:tcPr>
          <w:p w:rsidR="008D3D3C" w:rsidRPr="00FB6433" w:rsidRDefault="008D3D3C" w:rsidP="008D779B">
            <w:pPr>
              <w:spacing w:line="360" w:lineRule="auto"/>
              <w:ind w:right="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отдела ОТ,</w:t>
            </w:r>
            <w:r w:rsidRPr="00FB6433">
              <w:rPr>
                <w:sz w:val="28"/>
                <w:szCs w:val="28"/>
              </w:rPr>
              <w:t xml:space="preserve"> ПБ</w:t>
            </w:r>
            <w:r>
              <w:rPr>
                <w:sz w:val="28"/>
                <w:szCs w:val="28"/>
              </w:rPr>
              <w:t xml:space="preserve"> и ГО</w:t>
            </w:r>
          </w:p>
          <w:p w:rsidR="008D3D3C" w:rsidRPr="00FB6433" w:rsidRDefault="008D3D3C" w:rsidP="008D779B">
            <w:pPr>
              <w:ind w:right="57"/>
              <w:jc w:val="both"/>
              <w:rPr>
                <w:sz w:val="28"/>
                <w:szCs w:val="28"/>
              </w:rPr>
            </w:pPr>
            <w:r w:rsidRPr="00FB6433">
              <w:rPr>
                <w:sz w:val="28"/>
                <w:szCs w:val="28"/>
              </w:rPr>
              <w:t>________</w:t>
            </w:r>
            <w:r>
              <w:rPr>
                <w:sz w:val="28"/>
                <w:szCs w:val="28"/>
              </w:rPr>
              <w:t>___</w:t>
            </w:r>
            <w:r w:rsidRPr="00FB6433">
              <w:rPr>
                <w:sz w:val="28"/>
                <w:szCs w:val="28"/>
              </w:rPr>
              <w:t xml:space="preserve">____ </w:t>
            </w:r>
            <w:r>
              <w:rPr>
                <w:sz w:val="28"/>
                <w:szCs w:val="28"/>
              </w:rPr>
              <w:t xml:space="preserve">А.Н. Рыкунов </w:t>
            </w:r>
            <w:r w:rsidRPr="00FB6433">
              <w:rPr>
                <w:sz w:val="28"/>
                <w:szCs w:val="28"/>
              </w:rPr>
              <w:t xml:space="preserve">          </w:t>
            </w:r>
          </w:p>
        </w:tc>
        <w:tc>
          <w:tcPr>
            <w:tcW w:w="5046" w:type="dxa"/>
          </w:tcPr>
          <w:p w:rsidR="008D3D3C" w:rsidRPr="00FB6433" w:rsidRDefault="008D3D3C" w:rsidP="008D779B">
            <w:pPr>
              <w:ind w:left="57" w:right="57"/>
              <w:rPr>
                <w:sz w:val="28"/>
                <w:szCs w:val="28"/>
              </w:rPr>
            </w:pPr>
            <w:r w:rsidRPr="00FB6433">
              <w:rPr>
                <w:sz w:val="28"/>
                <w:szCs w:val="28"/>
              </w:rPr>
              <w:t xml:space="preserve">          </w:t>
            </w:r>
          </w:p>
        </w:tc>
      </w:tr>
    </w:tbl>
    <w:p w:rsidR="008D3D3C" w:rsidRPr="00FB6433" w:rsidRDefault="008D3D3C" w:rsidP="00A66B88">
      <w:pPr>
        <w:rPr>
          <w:szCs w:val="28"/>
        </w:rPr>
      </w:pPr>
    </w:p>
    <w:p w:rsidR="008D3D3C" w:rsidRDefault="008D3D3C"/>
    <w:sectPr w:rsidR="008D3D3C" w:rsidSect="006D60A0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D763E"/>
    <w:multiLevelType w:val="hybridMultilevel"/>
    <w:tmpl w:val="564CF402"/>
    <w:lvl w:ilvl="0" w:tplc="38CC42D4">
      <w:start w:val="1"/>
      <w:numFmt w:val="decimal"/>
      <w:lvlText w:val="%1."/>
      <w:lvlJc w:val="left"/>
      <w:pPr>
        <w:tabs>
          <w:tab w:val="num" w:pos="1546"/>
        </w:tabs>
        <w:ind w:left="1546" w:hanging="111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745251A5"/>
    <w:multiLevelType w:val="hybridMultilevel"/>
    <w:tmpl w:val="A13C2C7E"/>
    <w:lvl w:ilvl="0" w:tplc="E9CCF2AE">
      <w:start w:val="22"/>
      <w:numFmt w:val="decimal"/>
      <w:lvlText w:val="%1."/>
      <w:lvlJc w:val="left"/>
      <w:pPr>
        <w:tabs>
          <w:tab w:val="num" w:pos="796"/>
        </w:tabs>
        <w:ind w:left="79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16"/>
        </w:tabs>
        <w:ind w:left="151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36"/>
        </w:tabs>
        <w:ind w:left="223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56"/>
        </w:tabs>
        <w:ind w:left="295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96"/>
        </w:tabs>
        <w:ind w:left="439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16"/>
        </w:tabs>
        <w:ind w:left="511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56"/>
        </w:tabs>
        <w:ind w:left="6556" w:hanging="180"/>
      </w:pPr>
      <w:rPr>
        <w:rFonts w:cs="Times New Roman"/>
      </w:rPr>
    </w:lvl>
  </w:abstractNum>
  <w:abstractNum w:abstractNumId="2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imes New Roman" w:hAnsi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76F9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5B9D"/>
    <w:rsid w:val="00015F74"/>
    <w:rsid w:val="0002042D"/>
    <w:rsid w:val="0002104D"/>
    <w:rsid w:val="000216EC"/>
    <w:rsid w:val="000217A6"/>
    <w:rsid w:val="00024602"/>
    <w:rsid w:val="00026FB3"/>
    <w:rsid w:val="00030FCD"/>
    <w:rsid w:val="00031491"/>
    <w:rsid w:val="0003267D"/>
    <w:rsid w:val="00033061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6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5ABF"/>
    <w:rsid w:val="000D608E"/>
    <w:rsid w:val="000E086A"/>
    <w:rsid w:val="000E25E4"/>
    <w:rsid w:val="000E4786"/>
    <w:rsid w:val="000E54E9"/>
    <w:rsid w:val="000E5552"/>
    <w:rsid w:val="000E5C8C"/>
    <w:rsid w:val="000E6B43"/>
    <w:rsid w:val="000E7C1A"/>
    <w:rsid w:val="000F04D9"/>
    <w:rsid w:val="000F0755"/>
    <w:rsid w:val="000F15E5"/>
    <w:rsid w:val="000F34DB"/>
    <w:rsid w:val="000F4DFE"/>
    <w:rsid w:val="000F563F"/>
    <w:rsid w:val="000F5AB4"/>
    <w:rsid w:val="000F6954"/>
    <w:rsid w:val="001009FF"/>
    <w:rsid w:val="001028F0"/>
    <w:rsid w:val="00104724"/>
    <w:rsid w:val="0010682D"/>
    <w:rsid w:val="00106CA8"/>
    <w:rsid w:val="0011031C"/>
    <w:rsid w:val="001109B8"/>
    <w:rsid w:val="001138DD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4A8C"/>
    <w:rsid w:val="0015512B"/>
    <w:rsid w:val="00155CA8"/>
    <w:rsid w:val="00155CE1"/>
    <w:rsid w:val="0015792A"/>
    <w:rsid w:val="0016244E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29DA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DB4"/>
    <w:rsid w:val="001B478F"/>
    <w:rsid w:val="001B5554"/>
    <w:rsid w:val="001B6950"/>
    <w:rsid w:val="001C018C"/>
    <w:rsid w:val="001C1DF6"/>
    <w:rsid w:val="001C2D83"/>
    <w:rsid w:val="001C3002"/>
    <w:rsid w:val="001C366C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1C1C"/>
    <w:rsid w:val="00211D00"/>
    <w:rsid w:val="002124FB"/>
    <w:rsid w:val="00212CCE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27ED"/>
    <w:rsid w:val="002440FD"/>
    <w:rsid w:val="002447CE"/>
    <w:rsid w:val="0024490A"/>
    <w:rsid w:val="00245479"/>
    <w:rsid w:val="0024742D"/>
    <w:rsid w:val="002500F1"/>
    <w:rsid w:val="002513EE"/>
    <w:rsid w:val="0025144B"/>
    <w:rsid w:val="002538F2"/>
    <w:rsid w:val="002545A8"/>
    <w:rsid w:val="00254C18"/>
    <w:rsid w:val="002553F5"/>
    <w:rsid w:val="00256169"/>
    <w:rsid w:val="002602BD"/>
    <w:rsid w:val="002608BC"/>
    <w:rsid w:val="00262D0D"/>
    <w:rsid w:val="00262D75"/>
    <w:rsid w:val="00263580"/>
    <w:rsid w:val="00263598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72CA"/>
    <w:rsid w:val="002B78AB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D7D02"/>
    <w:rsid w:val="002E22A6"/>
    <w:rsid w:val="002E233D"/>
    <w:rsid w:val="002E2588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818"/>
    <w:rsid w:val="00320F34"/>
    <w:rsid w:val="0032237B"/>
    <w:rsid w:val="003224EC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1087"/>
    <w:rsid w:val="00341BA0"/>
    <w:rsid w:val="003434F2"/>
    <w:rsid w:val="00343CE1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2534"/>
    <w:rsid w:val="0039295D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DE3"/>
    <w:rsid w:val="003D217D"/>
    <w:rsid w:val="003D29EB"/>
    <w:rsid w:val="003D2CEA"/>
    <w:rsid w:val="003D2DB7"/>
    <w:rsid w:val="003D2DBD"/>
    <w:rsid w:val="003D31CB"/>
    <w:rsid w:val="003D4B82"/>
    <w:rsid w:val="003D6EFC"/>
    <w:rsid w:val="003D7BCA"/>
    <w:rsid w:val="003E1259"/>
    <w:rsid w:val="003E1BAA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BF6"/>
    <w:rsid w:val="00404BE2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F6F"/>
    <w:rsid w:val="004209D3"/>
    <w:rsid w:val="00420BFC"/>
    <w:rsid w:val="00420EB7"/>
    <w:rsid w:val="004216BB"/>
    <w:rsid w:val="00422357"/>
    <w:rsid w:val="004234EC"/>
    <w:rsid w:val="00426DB0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5509"/>
    <w:rsid w:val="0044705B"/>
    <w:rsid w:val="004474D3"/>
    <w:rsid w:val="00451148"/>
    <w:rsid w:val="004539EE"/>
    <w:rsid w:val="00453F56"/>
    <w:rsid w:val="0045485B"/>
    <w:rsid w:val="004565DC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A72"/>
    <w:rsid w:val="00491E27"/>
    <w:rsid w:val="0049247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7007"/>
    <w:rsid w:val="004A734E"/>
    <w:rsid w:val="004B1239"/>
    <w:rsid w:val="004B16A9"/>
    <w:rsid w:val="004B1ED1"/>
    <w:rsid w:val="004B225E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41E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1ADF"/>
    <w:rsid w:val="005230CC"/>
    <w:rsid w:val="005249B3"/>
    <w:rsid w:val="005252A5"/>
    <w:rsid w:val="00527658"/>
    <w:rsid w:val="005305B6"/>
    <w:rsid w:val="00530ED2"/>
    <w:rsid w:val="00531B11"/>
    <w:rsid w:val="00535D66"/>
    <w:rsid w:val="005405C4"/>
    <w:rsid w:val="0054261A"/>
    <w:rsid w:val="0054372E"/>
    <w:rsid w:val="00545965"/>
    <w:rsid w:val="00545F08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3045"/>
    <w:rsid w:val="00564978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799"/>
    <w:rsid w:val="005C7C8A"/>
    <w:rsid w:val="005D0489"/>
    <w:rsid w:val="005D04DA"/>
    <w:rsid w:val="005D2278"/>
    <w:rsid w:val="005D344D"/>
    <w:rsid w:val="005D481A"/>
    <w:rsid w:val="005D6E13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52DC"/>
    <w:rsid w:val="005F73A5"/>
    <w:rsid w:val="005F7823"/>
    <w:rsid w:val="00601283"/>
    <w:rsid w:val="00601F48"/>
    <w:rsid w:val="0060293C"/>
    <w:rsid w:val="0060294B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3E3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322D"/>
    <w:rsid w:val="006834D0"/>
    <w:rsid w:val="0068390B"/>
    <w:rsid w:val="00685E35"/>
    <w:rsid w:val="00693B0B"/>
    <w:rsid w:val="0069411D"/>
    <w:rsid w:val="00694790"/>
    <w:rsid w:val="00694A02"/>
    <w:rsid w:val="00695750"/>
    <w:rsid w:val="006959B3"/>
    <w:rsid w:val="00695DCC"/>
    <w:rsid w:val="00695EFF"/>
    <w:rsid w:val="006960FB"/>
    <w:rsid w:val="006970A5"/>
    <w:rsid w:val="006A0A20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0A0"/>
    <w:rsid w:val="006D651D"/>
    <w:rsid w:val="006D7E04"/>
    <w:rsid w:val="006E0544"/>
    <w:rsid w:val="006E14BA"/>
    <w:rsid w:val="006E14DB"/>
    <w:rsid w:val="006E166A"/>
    <w:rsid w:val="006E4096"/>
    <w:rsid w:val="006E442F"/>
    <w:rsid w:val="006E5CA6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2604"/>
    <w:rsid w:val="00722651"/>
    <w:rsid w:val="007232A9"/>
    <w:rsid w:val="007243F1"/>
    <w:rsid w:val="00726F61"/>
    <w:rsid w:val="007273D5"/>
    <w:rsid w:val="00727F26"/>
    <w:rsid w:val="00727F8A"/>
    <w:rsid w:val="00730FE7"/>
    <w:rsid w:val="00731003"/>
    <w:rsid w:val="00731928"/>
    <w:rsid w:val="007323C0"/>
    <w:rsid w:val="00733335"/>
    <w:rsid w:val="00735DD1"/>
    <w:rsid w:val="007364C4"/>
    <w:rsid w:val="007375C8"/>
    <w:rsid w:val="00737B50"/>
    <w:rsid w:val="00741451"/>
    <w:rsid w:val="007423D5"/>
    <w:rsid w:val="00745C90"/>
    <w:rsid w:val="00746332"/>
    <w:rsid w:val="0074706A"/>
    <w:rsid w:val="00750DC2"/>
    <w:rsid w:val="00752270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C0FBC"/>
    <w:rsid w:val="007C10BE"/>
    <w:rsid w:val="007C1CD8"/>
    <w:rsid w:val="007C29FC"/>
    <w:rsid w:val="007C5922"/>
    <w:rsid w:val="007C5D30"/>
    <w:rsid w:val="007C605A"/>
    <w:rsid w:val="007C6DD4"/>
    <w:rsid w:val="007C71B9"/>
    <w:rsid w:val="007C7349"/>
    <w:rsid w:val="007D1698"/>
    <w:rsid w:val="007D1965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794"/>
    <w:rsid w:val="007E6D68"/>
    <w:rsid w:val="007E6DC9"/>
    <w:rsid w:val="007E700E"/>
    <w:rsid w:val="007E7DBC"/>
    <w:rsid w:val="007F0497"/>
    <w:rsid w:val="007F18B6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166B4"/>
    <w:rsid w:val="00823BA2"/>
    <w:rsid w:val="00823E5A"/>
    <w:rsid w:val="00823FA2"/>
    <w:rsid w:val="00823FBE"/>
    <w:rsid w:val="00824969"/>
    <w:rsid w:val="00830DEC"/>
    <w:rsid w:val="0083124A"/>
    <w:rsid w:val="0083173A"/>
    <w:rsid w:val="008317B3"/>
    <w:rsid w:val="008317EB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3C2"/>
    <w:rsid w:val="00852B55"/>
    <w:rsid w:val="0085400F"/>
    <w:rsid w:val="00854AE5"/>
    <w:rsid w:val="0085622A"/>
    <w:rsid w:val="008563FD"/>
    <w:rsid w:val="00857BE7"/>
    <w:rsid w:val="008618E9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E00"/>
    <w:rsid w:val="00891BC9"/>
    <w:rsid w:val="008925F6"/>
    <w:rsid w:val="00893277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BC1"/>
    <w:rsid w:val="008B0E44"/>
    <w:rsid w:val="008B444C"/>
    <w:rsid w:val="008B6F9D"/>
    <w:rsid w:val="008C07E2"/>
    <w:rsid w:val="008C087A"/>
    <w:rsid w:val="008C1E54"/>
    <w:rsid w:val="008C375A"/>
    <w:rsid w:val="008C7409"/>
    <w:rsid w:val="008C7CE9"/>
    <w:rsid w:val="008D0B7D"/>
    <w:rsid w:val="008D1016"/>
    <w:rsid w:val="008D1C2B"/>
    <w:rsid w:val="008D30D6"/>
    <w:rsid w:val="008D31A6"/>
    <w:rsid w:val="008D3D3C"/>
    <w:rsid w:val="008D52BC"/>
    <w:rsid w:val="008D619C"/>
    <w:rsid w:val="008D6B80"/>
    <w:rsid w:val="008D74A8"/>
    <w:rsid w:val="008D779B"/>
    <w:rsid w:val="008E05C7"/>
    <w:rsid w:val="008E1C09"/>
    <w:rsid w:val="008E2746"/>
    <w:rsid w:val="008E3E64"/>
    <w:rsid w:val="008E3E9B"/>
    <w:rsid w:val="008E7D97"/>
    <w:rsid w:val="008F00F3"/>
    <w:rsid w:val="008F0869"/>
    <w:rsid w:val="008F1483"/>
    <w:rsid w:val="008F1A15"/>
    <w:rsid w:val="008F29EE"/>
    <w:rsid w:val="008F41CB"/>
    <w:rsid w:val="008F52EC"/>
    <w:rsid w:val="008F6D3E"/>
    <w:rsid w:val="008F731A"/>
    <w:rsid w:val="009004F1"/>
    <w:rsid w:val="00900974"/>
    <w:rsid w:val="009019CC"/>
    <w:rsid w:val="00901BEC"/>
    <w:rsid w:val="009034B5"/>
    <w:rsid w:val="00903F50"/>
    <w:rsid w:val="0090410F"/>
    <w:rsid w:val="009064F1"/>
    <w:rsid w:val="009107C3"/>
    <w:rsid w:val="00911293"/>
    <w:rsid w:val="009113B4"/>
    <w:rsid w:val="00912117"/>
    <w:rsid w:val="00912E74"/>
    <w:rsid w:val="00913052"/>
    <w:rsid w:val="009147ED"/>
    <w:rsid w:val="009165C1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29C"/>
    <w:rsid w:val="00931CBD"/>
    <w:rsid w:val="0093308C"/>
    <w:rsid w:val="009336B4"/>
    <w:rsid w:val="00934D16"/>
    <w:rsid w:val="009352FA"/>
    <w:rsid w:val="00936918"/>
    <w:rsid w:val="009409C7"/>
    <w:rsid w:val="009410A6"/>
    <w:rsid w:val="00941CA8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4745"/>
    <w:rsid w:val="00971ABC"/>
    <w:rsid w:val="00971AF3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7A13"/>
    <w:rsid w:val="009A1097"/>
    <w:rsid w:val="009A10E7"/>
    <w:rsid w:val="009A1BA9"/>
    <w:rsid w:val="009A2CD5"/>
    <w:rsid w:val="009A3588"/>
    <w:rsid w:val="009A5A54"/>
    <w:rsid w:val="009A5D52"/>
    <w:rsid w:val="009A7BEF"/>
    <w:rsid w:val="009B053B"/>
    <w:rsid w:val="009B1494"/>
    <w:rsid w:val="009B1E5A"/>
    <w:rsid w:val="009B26DD"/>
    <w:rsid w:val="009B338E"/>
    <w:rsid w:val="009B4D8D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CFC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5B60"/>
    <w:rsid w:val="009E5F3C"/>
    <w:rsid w:val="009E5F8C"/>
    <w:rsid w:val="009E6574"/>
    <w:rsid w:val="009F00AD"/>
    <w:rsid w:val="009F0C9F"/>
    <w:rsid w:val="009F1D7E"/>
    <w:rsid w:val="009F2BD0"/>
    <w:rsid w:val="009F32F5"/>
    <w:rsid w:val="009F486F"/>
    <w:rsid w:val="009F5CEA"/>
    <w:rsid w:val="009F7B49"/>
    <w:rsid w:val="009F7E91"/>
    <w:rsid w:val="00A0104E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969"/>
    <w:rsid w:val="00A278FC"/>
    <w:rsid w:val="00A309EC"/>
    <w:rsid w:val="00A31034"/>
    <w:rsid w:val="00A313D4"/>
    <w:rsid w:val="00A32144"/>
    <w:rsid w:val="00A325D1"/>
    <w:rsid w:val="00A33BEC"/>
    <w:rsid w:val="00A33DA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88B"/>
    <w:rsid w:val="00A56CD1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6B88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E78"/>
    <w:rsid w:val="00A80BF0"/>
    <w:rsid w:val="00A829B2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1470"/>
    <w:rsid w:val="00AA23A3"/>
    <w:rsid w:val="00AA46C5"/>
    <w:rsid w:val="00AA4ED9"/>
    <w:rsid w:val="00AA6018"/>
    <w:rsid w:val="00AA630F"/>
    <w:rsid w:val="00AA7184"/>
    <w:rsid w:val="00AA76F9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C31DA"/>
    <w:rsid w:val="00AC4468"/>
    <w:rsid w:val="00AC4A6D"/>
    <w:rsid w:val="00AC4E5A"/>
    <w:rsid w:val="00AC73ED"/>
    <w:rsid w:val="00AD0238"/>
    <w:rsid w:val="00AD0252"/>
    <w:rsid w:val="00AD035D"/>
    <w:rsid w:val="00AD1DB7"/>
    <w:rsid w:val="00AD2302"/>
    <w:rsid w:val="00AD28D5"/>
    <w:rsid w:val="00AD366C"/>
    <w:rsid w:val="00AD3A98"/>
    <w:rsid w:val="00AD4162"/>
    <w:rsid w:val="00AD5008"/>
    <w:rsid w:val="00AD65D1"/>
    <w:rsid w:val="00AD7B85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3D75"/>
    <w:rsid w:val="00B0629D"/>
    <w:rsid w:val="00B13733"/>
    <w:rsid w:val="00B142A6"/>
    <w:rsid w:val="00B14727"/>
    <w:rsid w:val="00B14C09"/>
    <w:rsid w:val="00B14D74"/>
    <w:rsid w:val="00B151E0"/>
    <w:rsid w:val="00B17067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2C5D"/>
    <w:rsid w:val="00B32EAB"/>
    <w:rsid w:val="00B347ED"/>
    <w:rsid w:val="00B36ACE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B3E"/>
    <w:rsid w:val="00B8230F"/>
    <w:rsid w:val="00B8463B"/>
    <w:rsid w:val="00B84D88"/>
    <w:rsid w:val="00B84E2E"/>
    <w:rsid w:val="00B850D1"/>
    <w:rsid w:val="00B85A8E"/>
    <w:rsid w:val="00B902D5"/>
    <w:rsid w:val="00B91877"/>
    <w:rsid w:val="00B91EC6"/>
    <w:rsid w:val="00B9248B"/>
    <w:rsid w:val="00B925DB"/>
    <w:rsid w:val="00B92EE4"/>
    <w:rsid w:val="00B938E6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0B44"/>
    <w:rsid w:val="00BB33E2"/>
    <w:rsid w:val="00BB3425"/>
    <w:rsid w:val="00BB5B6C"/>
    <w:rsid w:val="00BB6C8F"/>
    <w:rsid w:val="00BC0350"/>
    <w:rsid w:val="00BC10C4"/>
    <w:rsid w:val="00BC2297"/>
    <w:rsid w:val="00BC4462"/>
    <w:rsid w:val="00BC6F40"/>
    <w:rsid w:val="00BC72E1"/>
    <w:rsid w:val="00BC741B"/>
    <w:rsid w:val="00BD1C73"/>
    <w:rsid w:val="00BD28BE"/>
    <w:rsid w:val="00BD2F61"/>
    <w:rsid w:val="00BD79F9"/>
    <w:rsid w:val="00BE0131"/>
    <w:rsid w:val="00BE0560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32FB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F58"/>
    <w:rsid w:val="00C54FAA"/>
    <w:rsid w:val="00C551E3"/>
    <w:rsid w:val="00C55C89"/>
    <w:rsid w:val="00C56984"/>
    <w:rsid w:val="00C57073"/>
    <w:rsid w:val="00C577C9"/>
    <w:rsid w:val="00C60E7E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404D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D5C"/>
    <w:rsid w:val="00C932E9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BE2"/>
    <w:rsid w:val="00CD5F94"/>
    <w:rsid w:val="00CD60F3"/>
    <w:rsid w:val="00CE018E"/>
    <w:rsid w:val="00CE04CF"/>
    <w:rsid w:val="00CE0CC9"/>
    <w:rsid w:val="00CE1330"/>
    <w:rsid w:val="00CE2226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B35"/>
    <w:rsid w:val="00D0780E"/>
    <w:rsid w:val="00D10A7C"/>
    <w:rsid w:val="00D11695"/>
    <w:rsid w:val="00D11AF3"/>
    <w:rsid w:val="00D13D42"/>
    <w:rsid w:val="00D13E63"/>
    <w:rsid w:val="00D14986"/>
    <w:rsid w:val="00D1642D"/>
    <w:rsid w:val="00D166D7"/>
    <w:rsid w:val="00D1735C"/>
    <w:rsid w:val="00D2250C"/>
    <w:rsid w:val="00D27D79"/>
    <w:rsid w:val="00D337C1"/>
    <w:rsid w:val="00D34B56"/>
    <w:rsid w:val="00D35E79"/>
    <w:rsid w:val="00D36006"/>
    <w:rsid w:val="00D37E5C"/>
    <w:rsid w:val="00D40689"/>
    <w:rsid w:val="00D458D9"/>
    <w:rsid w:val="00D5046C"/>
    <w:rsid w:val="00D510A3"/>
    <w:rsid w:val="00D520C7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676"/>
    <w:rsid w:val="00D7546C"/>
    <w:rsid w:val="00D76C9A"/>
    <w:rsid w:val="00D76FE0"/>
    <w:rsid w:val="00D777AD"/>
    <w:rsid w:val="00D77F81"/>
    <w:rsid w:val="00D80414"/>
    <w:rsid w:val="00D80E46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CA"/>
    <w:rsid w:val="00D94BA8"/>
    <w:rsid w:val="00D9650C"/>
    <w:rsid w:val="00D96DCA"/>
    <w:rsid w:val="00D97B6E"/>
    <w:rsid w:val="00DA097A"/>
    <w:rsid w:val="00DA1C6D"/>
    <w:rsid w:val="00DA2B65"/>
    <w:rsid w:val="00DA6C5B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D1814"/>
    <w:rsid w:val="00DD1D87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F35C2"/>
    <w:rsid w:val="00DF3E0F"/>
    <w:rsid w:val="00DF4D58"/>
    <w:rsid w:val="00DF4EC7"/>
    <w:rsid w:val="00DF575A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73D6"/>
    <w:rsid w:val="00E07E89"/>
    <w:rsid w:val="00E07F1E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2E1D"/>
    <w:rsid w:val="00E23342"/>
    <w:rsid w:val="00E23752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BB4"/>
    <w:rsid w:val="00E424B5"/>
    <w:rsid w:val="00E42F2A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87A7C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1B90"/>
    <w:rsid w:val="00EA236C"/>
    <w:rsid w:val="00EA2B14"/>
    <w:rsid w:val="00EA32C8"/>
    <w:rsid w:val="00EA3B2A"/>
    <w:rsid w:val="00EA6A4B"/>
    <w:rsid w:val="00EA776D"/>
    <w:rsid w:val="00EB1236"/>
    <w:rsid w:val="00EB193B"/>
    <w:rsid w:val="00EB5999"/>
    <w:rsid w:val="00EB6EB8"/>
    <w:rsid w:val="00EB7232"/>
    <w:rsid w:val="00EB768D"/>
    <w:rsid w:val="00EB7749"/>
    <w:rsid w:val="00EC0286"/>
    <w:rsid w:val="00EC0600"/>
    <w:rsid w:val="00EC0BEF"/>
    <w:rsid w:val="00EC0FDC"/>
    <w:rsid w:val="00EC4174"/>
    <w:rsid w:val="00EC4343"/>
    <w:rsid w:val="00EC477E"/>
    <w:rsid w:val="00EC49B3"/>
    <w:rsid w:val="00EC58DB"/>
    <w:rsid w:val="00EC5C1E"/>
    <w:rsid w:val="00EC6A40"/>
    <w:rsid w:val="00EC6B4E"/>
    <w:rsid w:val="00EC7B6A"/>
    <w:rsid w:val="00ED0849"/>
    <w:rsid w:val="00ED3422"/>
    <w:rsid w:val="00ED5F5F"/>
    <w:rsid w:val="00ED6D34"/>
    <w:rsid w:val="00ED6F27"/>
    <w:rsid w:val="00ED7274"/>
    <w:rsid w:val="00EE1539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1793"/>
    <w:rsid w:val="00F217C4"/>
    <w:rsid w:val="00F21A46"/>
    <w:rsid w:val="00F22A13"/>
    <w:rsid w:val="00F232F8"/>
    <w:rsid w:val="00F239F6"/>
    <w:rsid w:val="00F248B3"/>
    <w:rsid w:val="00F24C65"/>
    <w:rsid w:val="00F258C0"/>
    <w:rsid w:val="00F26D66"/>
    <w:rsid w:val="00F27DC2"/>
    <w:rsid w:val="00F30005"/>
    <w:rsid w:val="00F31F5D"/>
    <w:rsid w:val="00F32846"/>
    <w:rsid w:val="00F3375C"/>
    <w:rsid w:val="00F34449"/>
    <w:rsid w:val="00F3576E"/>
    <w:rsid w:val="00F40AEE"/>
    <w:rsid w:val="00F40E3F"/>
    <w:rsid w:val="00F414BA"/>
    <w:rsid w:val="00F41721"/>
    <w:rsid w:val="00F41E0A"/>
    <w:rsid w:val="00F42C4D"/>
    <w:rsid w:val="00F42E0B"/>
    <w:rsid w:val="00F42F3A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4D2A"/>
    <w:rsid w:val="00F572BF"/>
    <w:rsid w:val="00F63E84"/>
    <w:rsid w:val="00F6440B"/>
    <w:rsid w:val="00F6620D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433"/>
    <w:rsid w:val="00FB6BAB"/>
    <w:rsid w:val="00FB762C"/>
    <w:rsid w:val="00FB7B34"/>
    <w:rsid w:val="00FC05C1"/>
    <w:rsid w:val="00FC1D13"/>
    <w:rsid w:val="00FC34D0"/>
    <w:rsid w:val="00FC3EA9"/>
    <w:rsid w:val="00FC5DB6"/>
    <w:rsid w:val="00FC78BC"/>
    <w:rsid w:val="00FD0E5E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A76F9"/>
    <w:pPr>
      <w:keepNext/>
      <w:jc w:val="center"/>
      <w:outlineLvl w:val="0"/>
    </w:pPr>
    <w:rPr>
      <w:b/>
      <w:sz w:val="28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A76F9"/>
    <w:rPr>
      <w:rFonts w:ascii="Times New Roman" w:hAnsi="Times New Roman" w:cs="Times New Roman"/>
      <w:b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AA76F9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uiPriority w:val="99"/>
    <w:locked/>
    <w:rsid w:val="00AA76F9"/>
    <w:rPr>
      <w:rFonts w:ascii="Times New Roman" w:hAnsi="Times New Roman" w:cs="Times New Roman"/>
      <w:b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AA76F9"/>
    <w:pPr>
      <w:jc w:val="both"/>
    </w:pPr>
    <w:rPr>
      <w:sz w:val="28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AA76F9"/>
    <w:rPr>
      <w:rFonts w:ascii="Times New Roman" w:hAnsi="Times New Roman" w:cs="Times New Roman"/>
      <w:sz w:val="20"/>
      <w:szCs w:val="20"/>
      <w:lang w:eastAsia="ru-RU"/>
    </w:rPr>
  </w:style>
  <w:style w:type="table" w:styleId="TableGrid">
    <w:name w:val="Table Grid"/>
    <w:basedOn w:val="TableNormal"/>
    <w:uiPriority w:val="99"/>
    <w:rsid w:val="00AA76F9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AA76F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131</TotalTime>
  <Pages>7</Pages>
  <Words>2168</Words>
  <Characters>12363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23</cp:revision>
  <cp:lastPrinted>2020-02-24T13:17:00Z</cp:lastPrinted>
  <dcterms:created xsi:type="dcterms:W3CDTF">2020-01-16T08:03:00Z</dcterms:created>
  <dcterms:modified xsi:type="dcterms:W3CDTF">2020-02-24T13:18:00Z</dcterms:modified>
</cp:coreProperties>
</file>