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ED2" w:rsidRDefault="00770ED2" w:rsidP="00BE4300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770ED2" w:rsidRDefault="00770ED2" w:rsidP="00BE4300">
      <w:pPr>
        <w:rPr>
          <w:color w:val="000000"/>
          <w:sz w:val="32"/>
          <w:szCs w:val="32"/>
        </w:rPr>
      </w:pPr>
    </w:p>
    <w:p w:rsidR="00770ED2" w:rsidRPr="00F471B1" w:rsidRDefault="00770ED2" w:rsidP="00BE4300">
      <w:pPr>
        <w:rPr>
          <w:color w:val="000000"/>
          <w:szCs w:val="28"/>
        </w:rPr>
      </w:pPr>
      <w:r w:rsidRPr="00F471B1">
        <w:rPr>
          <w:color w:val="000000"/>
          <w:szCs w:val="28"/>
        </w:rPr>
        <w:t xml:space="preserve"> </w:t>
      </w: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770ED2" w:rsidTr="00DD57CC">
        <w:tc>
          <w:tcPr>
            <w:tcW w:w="5208" w:type="dxa"/>
          </w:tcPr>
          <w:p w:rsidR="00770ED2" w:rsidRDefault="00770ED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770ED2" w:rsidRDefault="00770ED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770ED2" w:rsidTr="00DD57CC">
        <w:tc>
          <w:tcPr>
            <w:tcW w:w="5208" w:type="dxa"/>
          </w:tcPr>
          <w:p w:rsidR="00770ED2" w:rsidRDefault="00770ED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770ED2" w:rsidRDefault="00770ED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770ED2" w:rsidRDefault="00770ED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770ED2" w:rsidRDefault="00770ED2">
            <w:pPr>
              <w:ind w:right="-10"/>
              <w:jc w:val="both"/>
              <w:rPr>
                <w:szCs w:val="28"/>
              </w:rPr>
            </w:pPr>
          </w:p>
          <w:p w:rsidR="00770ED2" w:rsidRDefault="00770ED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770ED2" w:rsidRDefault="00770ED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770ED2" w:rsidRDefault="00770ED2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770ED2" w:rsidRDefault="00770ED2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770ED2" w:rsidRDefault="00770ED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770ED2" w:rsidRDefault="00770ED2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770ED2" w:rsidRDefault="00770ED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770ED2" w:rsidRPr="00F471B1" w:rsidRDefault="00770ED2" w:rsidP="00BE4300">
      <w:pPr>
        <w:rPr>
          <w:color w:val="000000"/>
          <w:szCs w:val="28"/>
        </w:rPr>
      </w:pPr>
    </w:p>
    <w:p w:rsidR="00770ED2" w:rsidRPr="00211C1C" w:rsidRDefault="00770ED2" w:rsidP="009A6733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770ED2" w:rsidRPr="00ED6F8C" w:rsidRDefault="00770ED2" w:rsidP="00C42D6F">
      <w:pPr>
        <w:jc w:val="center"/>
        <w:rPr>
          <w:szCs w:val="28"/>
        </w:rPr>
      </w:pPr>
    </w:p>
    <w:p w:rsidR="00770ED2" w:rsidRPr="00ED6F8C" w:rsidRDefault="00770ED2" w:rsidP="00C42D6F">
      <w:pPr>
        <w:jc w:val="center"/>
        <w:rPr>
          <w:szCs w:val="28"/>
        </w:rPr>
      </w:pPr>
    </w:p>
    <w:p w:rsidR="00770ED2" w:rsidRPr="00ED6F8C" w:rsidRDefault="00770ED2" w:rsidP="00C42D6F">
      <w:pPr>
        <w:jc w:val="center"/>
        <w:rPr>
          <w:szCs w:val="28"/>
        </w:rPr>
      </w:pPr>
    </w:p>
    <w:p w:rsidR="00770ED2" w:rsidRPr="00ED6F8C" w:rsidRDefault="00770ED2" w:rsidP="00C42D6F">
      <w:pPr>
        <w:jc w:val="center"/>
        <w:rPr>
          <w:szCs w:val="28"/>
        </w:rPr>
      </w:pPr>
    </w:p>
    <w:p w:rsidR="00770ED2" w:rsidRPr="00ED6F8C" w:rsidRDefault="00770ED2" w:rsidP="00C42D6F">
      <w:pPr>
        <w:jc w:val="center"/>
        <w:rPr>
          <w:szCs w:val="28"/>
        </w:rPr>
      </w:pPr>
    </w:p>
    <w:p w:rsidR="00770ED2" w:rsidRPr="00ED6F8C" w:rsidRDefault="00770ED2" w:rsidP="00C42D6F">
      <w:pPr>
        <w:jc w:val="center"/>
        <w:rPr>
          <w:szCs w:val="28"/>
        </w:rPr>
      </w:pPr>
    </w:p>
    <w:p w:rsidR="00770ED2" w:rsidRDefault="00770ED2" w:rsidP="00DD57CC">
      <w:pPr>
        <w:rPr>
          <w:szCs w:val="28"/>
        </w:rPr>
      </w:pPr>
    </w:p>
    <w:p w:rsidR="00770ED2" w:rsidRPr="00ED6F8C" w:rsidRDefault="00770ED2" w:rsidP="00DD57CC">
      <w:pPr>
        <w:rPr>
          <w:szCs w:val="28"/>
        </w:rPr>
      </w:pPr>
    </w:p>
    <w:p w:rsidR="00770ED2" w:rsidRPr="00BE4300" w:rsidRDefault="00770ED2" w:rsidP="00C42D6F">
      <w:pPr>
        <w:pStyle w:val="Heading1"/>
        <w:jc w:val="left"/>
        <w:rPr>
          <w:sz w:val="32"/>
          <w:szCs w:val="32"/>
        </w:rPr>
      </w:pPr>
      <w:r w:rsidRPr="00BE4300">
        <w:rPr>
          <w:sz w:val="32"/>
          <w:szCs w:val="32"/>
        </w:rPr>
        <w:t xml:space="preserve">ИНСТРУКЦИЯ </w:t>
      </w:r>
    </w:p>
    <w:p w:rsidR="00770ED2" w:rsidRPr="00BE4300" w:rsidRDefault="00770ED2" w:rsidP="00C42D6F">
      <w:pPr>
        <w:rPr>
          <w:b/>
          <w:sz w:val="32"/>
          <w:szCs w:val="32"/>
        </w:rPr>
      </w:pPr>
      <w:r w:rsidRPr="00BE4300">
        <w:rPr>
          <w:b/>
          <w:sz w:val="32"/>
          <w:szCs w:val="32"/>
        </w:rPr>
        <w:t>по охране труда при работе</w:t>
      </w:r>
    </w:p>
    <w:p w:rsidR="00770ED2" w:rsidRPr="00BE4300" w:rsidRDefault="00770ED2" w:rsidP="00E6711C">
      <w:pPr>
        <w:rPr>
          <w:b/>
          <w:sz w:val="32"/>
          <w:szCs w:val="32"/>
        </w:rPr>
      </w:pPr>
      <w:r w:rsidRPr="00BE4300">
        <w:rPr>
          <w:b/>
          <w:sz w:val="32"/>
          <w:szCs w:val="32"/>
        </w:rPr>
        <w:t>на  ламинаторе</w:t>
      </w:r>
    </w:p>
    <w:p w:rsidR="00770ED2" w:rsidRDefault="00770ED2" w:rsidP="00C42D6F">
      <w:pPr>
        <w:rPr>
          <w:b/>
          <w:sz w:val="32"/>
          <w:szCs w:val="32"/>
        </w:rPr>
      </w:pPr>
      <w:r w:rsidRPr="00BE4300">
        <w:rPr>
          <w:b/>
          <w:sz w:val="32"/>
          <w:szCs w:val="32"/>
        </w:rPr>
        <w:t>№ 74</w:t>
      </w:r>
    </w:p>
    <w:p w:rsidR="00770ED2" w:rsidRPr="00DD57CC" w:rsidRDefault="00770ED2" w:rsidP="00C42D6F">
      <w:pPr>
        <w:rPr>
          <w:b/>
          <w:sz w:val="16"/>
          <w:szCs w:val="16"/>
        </w:rPr>
      </w:pPr>
    </w:p>
    <w:p w:rsidR="00770ED2" w:rsidRPr="00ED6F8C" w:rsidRDefault="00770ED2" w:rsidP="00C42D6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ED6F8C">
        <w:rPr>
          <w:b/>
          <w:bCs/>
          <w:szCs w:val="28"/>
        </w:rPr>
        <w:t xml:space="preserve">ГЛАВА 1 </w:t>
      </w:r>
    </w:p>
    <w:p w:rsidR="00770ED2" w:rsidRPr="00ED6F8C" w:rsidRDefault="00770ED2" w:rsidP="00E0707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ED6F8C">
        <w:rPr>
          <w:b/>
          <w:bCs/>
          <w:szCs w:val="28"/>
        </w:rPr>
        <w:t>ОБЩИЕ ТРЕБОВАНИЯ ПО ОХРАНЕ ТРУДА</w:t>
      </w:r>
    </w:p>
    <w:p w:rsidR="00770ED2" w:rsidRPr="00ED6F8C" w:rsidRDefault="00770ED2" w:rsidP="00E0707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 w:val="16"/>
          <w:szCs w:val="16"/>
        </w:rPr>
      </w:pPr>
    </w:p>
    <w:p w:rsidR="00770ED2" w:rsidRPr="00ED6F8C" w:rsidRDefault="00770ED2" w:rsidP="00DD57CC">
      <w:pPr>
        <w:ind w:firstLine="720"/>
        <w:jc w:val="both"/>
        <w:rPr>
          <w:szCs w:val="28"/>
        </w:rPr>
      </w:pPr>
      <w:r>
        <w:rPr>
          <w:szCs w:val="28"/>
        </w:rPr>
        <w:t xml:space="preserve">1. </w:t>
      </w:r>
      <w:r w:rsidRPr="00ED6F8C">
        <w:rPr>
          <w:szCs w:val="28"/>
        </w:rPr>
        <w:t>К работе на ламинаторе допускаются лица не моложе 18 лет, имеющие соответствующую квалификацию, прошедшие медицинский осмотр,  вводный и первичный инструктаж по охране труда на рабочем месте, обучение, стажировку (не менее 2-х рабочих дней) и проверку знаний по вопросам охраны труда.</w:t>
      </w:r>
    </w:p>
    <w:p w:rsidR="00770ED2" w:rsidRPr="00ED6F8C" w:rsidRDefault="00770ED2" w:rsidP="00DD57CC">
      <w:pPr>
        <w:ind w:firstLine="708"/>
        <w:jc w:val="both"/>
        <w:rPr>
          <w:szCs w:val="28"/>
        </w:rPr>
      </w:pPr>
      <w:r w:rsidRPr="00ED6F8C">
        <w:rPr>
          <w:szCs w:val="28"/>
        </w:rPr>
        <w:t>Работник, не прошедший своевременно повторный инструктаж по 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770ED2" w:rsidRPr="00ED6F8C" w:rsidRDefault="00770ED2" w:rsidP="00DD57CC">
      <w:pPr>
        <w:numPr>
          <w:ilvl w:val="0"/>
          <w:numId w:val="6"/>
        </w:numPr>
        <w:jc w:val="both"/>
      </w:pPr>
      <w:r w:rsidRPr="00ED6F8C">
        <w:t xml:space="preserve">Работник обязан: 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соблюдать требования настоящей инструкции;</w:t>
      </w:r>
    </w:p>
    <w:p w:rsidR="00770ED2" w:rsidRPr="00ED6F8C" w:rsidRDefault="00770ED2" w:rsidP="00DD57CC">
      <w:pPr>
        <w:ind w:firstLine="720"/>
        <w:jc w:val="both"/>
      </w:pPr>
      <w:r w:rsidRPr="00ED6F8C"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770ED2" w:rsidRPr="00ED6F8C" w:rsidRDefault="00770ED2" w:rsidP="00DD57CC">
      <w:pPr>
        <w:ind w:firstLine="720"/>
        <w:jc w:val="both"/>
      </w:pPr>
      <w:r w:rsidRPr="00ED6F8C">
        <w:t>- выполнять только ту работу, которая ему поручена, безопасные способы выполнения которой ему известны. При необходимости следует обратиться к руководителю работ за разъяснением;</w:t>
      </w:r>
    </w:p>
    <w:p w:rsidR="00770ED2" w:rsidRPr="00ED6F8C" w:rsidRDefault="00770ED2" w:rsidP="00DD57CC">
      <w:pPr>
        <w:pStyle w:val="BodyText"/>
        <w:tabs>
          <w:tab w:val="left" w:pos="840"/>
        </w:tabs>
        <w:ind w:right="14" w:firstLine="720"/>
        <w:rPr>
          <w:szCs w:val="28"/>
        </w:rPr>
      </w:pPr>
      <w:r w:rsidRPr="00ED6F8C">
        <w:rPr>
          <w:szCs w:val="28"/>
        </w:rPr>
        <w:t>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770ED2" w:rsidRPr="00ED6F8C" w:rsidRDefault="00770ED2" w:rsidP="00DD57CC">
      <w:pPr>
        <w:ind w:firstLine="708"/>
        <w:jc w:val="both"/>
        <w:rPr>
          <w:szCs w:val="28"/>
        </w:rPr>
      </w:pPr>
      <w:r w:rsidRPr="00ED6F8C"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 знать номера телефонов аварийных служб;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770ED2" w:rsidRPr="00ED6F8C" w:rsidRDefault="00770ED2" w:rsidP="00DD57CC">
      <w:pPr>
        <w:pStyle w:val="BodyText"/>
        <w:tabs>
          <w:tab w:val="left" w:pos="840"/>
        </w:tabs>
        <w:ind w:right="14" w:firstLine="720"/>
        <w:rPr>
          <w:szCs w:val="28"/>
        </w:rPr>
      </w:pPr>
      <w:r w:rsidRPr="00ED6F8C">
        <w:rPr>
          <w:szCs w:val="28"/>
        </w:rPr>
        <w:t>-  поддерживать порядок на рабочем месте;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 xml:space="preserve">-  знать и соблюдать правила личной гигиены. 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D6F8C">
        <w:rPr>
          <w:sz w:val="28"/>
          <w:szCs w:val="28"/>
        </w:rPr>
        <w:t>4. 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770ED2" w:rsidRPr="00ED6F8C" w:rsidRDefault="00770ED2" w:rsidP="00DD57CC">
      <w:pPr>
        <w:tabs>
          <w:tab w:val="left" w:pos="765"/>
          <w:tab w:val="left" w:pos="840"/>
        </w:tabs>
        <w:ind w:right="14" w:firstLine="560"/>
        <w:jc w:val="both"/>
        <w:rPr>
          <w:szCs w:val="28"/>
        </w:rPr>
      </w:pPr>
      <w:r w:rsidRPr="00ED6F8C">
        <w:rPr>
          <w:szCs w:val="28"/>
        </w:rPr>
        <w:t xml:space="preserve"> </w:t>
      </w:r>
      <w:r>
        <w:rPr>
          <w:szCs w:val="28"/>
        </w:rPr>
        <w:t xml:space="preserve"> </w:t>
      </w:r>
      <w:r w:rsidRPr="00ED6F8C">
        <w:rPr>
          <w:szCs w:val="28"/>
        </w:rPr>
        <w:t>5.  В процессе работы на работника могут воздействовать следующие вредные и (или) опасные производственные факторы: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ED6F8C">
        <w:rPr>
          <w:szCs w:val="28"/>
        </w:rPr>
        <w:t>недостаточная освещенность  рабочего места;</w:t>
      </w:r>
    </w:p>
    <w:p w:rsidR="00770ED2" w:rsidRDefault="00770ED2" w:rsidP="00DD57CC">
      <w:pPr>
        <w:ind w:left="545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 xml:space="preserve">  - </w:t>
      </w:r>
      <w:r w:rsidRPr="00ED6F8C">
        <w:rPr>
          <w:szCs w:val="28"/>
          <w:shd w:val="clear" w:color="auto" w:fill="FFFFFF"/>
        </w:rPr>
        <w:t xml:space="preserve">повышенная температура поверхностей оборудования, подвижность </w:t>
      </w:r>
    </w:p>
    <w:p w:rsidR="00770ED2" w:rsidRPr="00ED6F8C" w:rsidRDefault="00770ED2" w:rsidP="00DD57CC">
      <w:pPr>
        <w:jc w:val="both"/>
        <w:rPr>
          <w:szCs w:val="28"/>
        </w:rPr>
      </w:pPr>
      <w:r w:rsidRPr="00ED6F8C">
        <w:rPr>
          <w:szCs w:val="28"/>
          <w:shd w:val="clear" w:color="auto" w:fill="FFFFFF"/>
        </w:rPr>
        <w:t>воздуха рабочей зоны</w:t>
      </w:r>
      <w:r w:rsidRPr="00ED6F8C">
        <w:rPr>
          <w:szCs w:val="28"/>
        </w:rPr>
        <w:t xml:space="preserve">; </w:t>
      </w:r>
    </w:p>
    <w:p w:rsidR="00770ED2" w:rsidRPr="00ED6F8C" w:rsidRDefault="00770ED2" w:rsidP="00DD57CC">
      <w:pPr>
        <w:ind w:left="545"/>
        <w:jc w:val="both"/>
        <w:rPr>
          <w:szCs w:val="28"/>
        </w:rPr>
      </w:pPr>
      <w:r>
        <w:rPr>
          <w:szCs w:val="28"/>
        </w:rPr>
        <w:t xml:space="preserve">  - </w:t>
      </w:r>
      <w:r w:rsidRPr="00ED6F8C">
        <w:rPr>
          <w:szCs w:val="28"/>
        </w:rPr>
        <w:t>пожарная опасность;</w:t>
      </w:r>
    </w:p>
    <w:p w:rsidR="00770ED2" w:rsidRPr="00ED6F8C" w:rsidRDefault="00770ED2" w:rsidP="00DD57CC">
      <w:pPr>
        <w:tabs>
          <w:tab w:val="left" w:pos="0"/>
        </w:tabs>
        <w:autoSpaceDN w:val="0"/>
        <w:ind w:right="14" w:firstLine="500"/>
        <w:jc w:val="both"/>
        <w:rPr>
          <w:szCs w:val="28"/>
        </w:rPr>
      </w:pPr>
      <w:r>
        <w:rPr>
          <w:szCs w:val="28"/>
        </w:rPr>
        <w:t xml:space="preserve">   - </w:t>
      </w:r>
      <w:r w:rsidRPr="00ED6F8C">
        <w:rPr>
          <w:szCs w:val="28"/>
        </w:rPr>
        <w:t>повышенное значение напряжения в электрической цепи, замыкание которой может пройти через тело человека.</w:t>
      </w:r>
    </w:p>
    <w:p w:rsidR="00770ED2" w:rsidRPr="00ED6F8C" w:rsidRDefault="00770ED2" w:rsidP="00DD57CC">
      <w:pPr>
        <w:ind w:left="600" w:hanging="600"/>
        <w:jc w:val="both"/>
        <w:rPr>
          <w:szCs w:val="28"/>
        </w:rPr>
      </w:pPr>
      <w:r>
        <w:rPr>
          <w:szCs w:val="28"/>
        </w:rPr>
        <w:t xml:space="preserve">          - </w:t>
      </w:r>
      <w:r w:rsidRPr="00ED6F8C">
        <w:rPr>
          <w:szCs w:val="28"/>
        </w:rPr>
        <w:t>повышенные уровни статического электричества;</w:t>
      </w:r>
    </w:p>
    <w:p w:rsidR="00770ED2" w:rsidRPr="00ED6F8C" w:rsidRDefault="00770ED2" w:rsidP="00DD57CC">
      <w:pPr>
        <w:tabs>
          <w:tab w:val="num" w:pos="981"/>
        </w:tabs>
        <w:jc w:val="both"/>
        <w:rPr>
          <w:szCs w:val="28"/>
        </w:rPr>
      </w:pPr>
      <w:r>
        <w:rPr>
          <w:szCs w:val="28"/>
        </w:rPr>
        <w:t xml:space="preserve">          - </w:t>
      </w:r>
      <w:r w:rsidRPr="00ED6F8C">
        <w:rPr>
          <w:szCs w:val="28"/>
        </w:rPr>
        <w:t>повышенный уровень шума.</w:t>
      </w:r>
    </w:p>
    <w:p w:rsidR="00770ED2" w:rsidRDefault="00770ED2" w:rsidP="00DD57CC">
      <w:pPr>
        <w:numPr>
          <w:ilvl w:val="0"/>
          <w:numId w:val="5"/>
        </w:numPr>
        <w:jc w:val="both"/>
      </w:pPr>
      <w:r w:rsidRPr="00ED6F8C">
        <w:t>Работник должен быть обес</w:t>
      </w:r>
      <w:r>
        <w:t xml:space="preserve">печен средствами индивидуальной </w:t>
      </w:r>
    </w:p>
    <w:p w:rsidR="00770ED2" w:rsidRPr="00ED6F8C" w:rsidRDefault="00770ED2" w:rsidP="00DD57CC">
      <w:pPr>
        <w:jc w:val="both"/>
      </w:pPr>
      <w:r w:rsidRPr="00ED6F8C">
        <w:t>защиты в соответствии с нормами бесплатной выдачи СИЗ: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770ED2" w:rsidRPr="00ED6F8C" w:rsidTr="00AC0C90">
        <w:tc>
          <w:tcPr>
            <w:tcW w:w="5469" w:type="dxa"/>
            <w:vAlign w:val="center"/>
          </w:tcPr>
          <w:p w:rsidR="00770ED2" w:rsidRPr="00AC0C90" w:rsidRDefault="00770ED2" w:rsidP="00DD57CC">
            <w:pPr>
              <w:jc w:val="both"/>
              <w:rPr>
                <w:i/>
                <w:sz w:val="24"/>
              </w:rPr>
            </w:pPr>
            <w:r w:rsidRPr="00AC0C90">
              <w:rPr>
                <w:i/>
                <w:sz w:val="24"/>
              </w:rPr>
              <w:t>Наименование СИЗ</w:t>
            </w:r>
          </w:p>
        </w:tc>
        <w:tc>
          <w:tcPr>
            <w:tcW w:w="2792" w:type="dxa"/>
            <w:vAlign w:val="center"/>
          </w:tcPr>
          <w:p w:rsidR="00770ED2" w:rsidRPr="00AC0C90" w:rsidRDefault="00770ED2" w:rsidP="00DD57CC">
            <w:pPr>
              <w:ind w:right="-133"/>
              <w:jc w:val="both"/>
              <w:rPr>
                <w:i/>
                <w:sz w:val="24"/>
              </w:rPr>
            </w:pPr>
            <w:r w:rsidRPr="00AC0C90">
              <w:rPr>
                <w:i/>
                <w:sz w:val="24"/>
              </w:rPr>
              <w:t>Классификация (маркировка) СИЗ по защитным свойствам</w:t>
            </w:r>
          </w:p>
        </w:tc>
        <w:tc>
          <w:tcPr>
            <w:tcW w:w="1596" w:type="dxa"/>
            <w:vAlign w:val="center"/>
          </w:tcPr>
          <w:p w:rsidR="00770ED2" w:rsidRPr="00AC0C90" w:rsidRDefault="00770ED2" w:rsidP="00DD57CC">
            <w:pPr>
              <w:jc w:val="both"/>
              <w:rPr>
                <w:i/>
                <w:sz w:val="24"/>
              </w:rPr>
            </w:pPr>
            <w:r w:rsidRPr="00AC0C90">
              <w:rPr>
                <w:i/>
                <w:sz w:val="24"/>
              </w:rPr>
              <w:t xml:space="preserve">Срок носки </w:t>
            </w:r>
          </w:p>
          <w:p w:rsidR="00770ED2" w:rsidRPr="00AC0C90" w:rsidRDefault="00770ED2" w:rsidP="00DD57CC">
            <w:pPr>
              <w:jc w:val="both"/>
              <w:rPr>
                <w:i/>
                <w:sz w:val="24"/>
              </w:rPr>
            </w:pPr>
            <w:r w:rsidRPr="00AC0C90">
              <w:rPr>
                <w:i/>
                <w:sz w:val="24"/>
              </w:rPr>
              <w:t>в месяцах</w:t>
            </w:r>
          </w:p>
        </w:tc>
      </w:tr>
      <w:tr w:rsidR="00770ED2" w:rsidRPr="00ED6F8C" w:rsidTr="00AC0C90">
        <w:tc>
          <w:tcPr>
            <w:tcW w:w="5469" w:type="dxa"/>
          </w:tcPr>
          <w:p w:rsidR="00770ED2" w:rsidRPr="00ED6F8C" w:rsidRDefault="00770ED2" w:rsidP="00DD57CC">
            <w:pPr>
              <w:jc w:val="both"/>
            </w:pPr>
            <w:r w:rsidRPr="00ED6F8C">
              <w:t>Халат х/б (из антистатической ткани)</w:t>
            </w:r>
          </w:p>
          <w:p w:rsidR="00770ED2" w:rsidRPr="00AC0C90" w:rsidRDefault="00770ED2" w:rsidP="00DD57CC">
            <w:pPr>
              <w:tabs>
                <w:tab w:val="left" w:pos="6872"/>
              </w:tabs>
              <w:jc w:val="both"/>
              <w:rPr>
                <w:szCs w:val="28"/>
              </w:rPr>
            </w:pPr>
            <w:r w:rsidRPr="00ED6F8C">
              <w:t>Перчатки трикотажные</w:t>
            </w:r>
          </w:p>
        </w:tc>
        <w:tc>
          <w:tcPr>
            <w:tcW w:w="2792" w:type="dxa"/>
          </w:tcPr>
          <w:p w:rsidR="00770ED2" w:rsidRPr="00AC0C90" w:rsidRDefault="00770ED2" w:rsidP="00DD57CC">
            <w:pPr>
              <w:tabs>
                <w:tab w:val="left" w:pos="6872"/>
              </w:tabs>
              <w:jc w:val="both"/>
              <w:rPr>
                <w:szCs w:val="28"/>
              </w:rPr>
            </w:pPr>
            <w:r w:rsidRPr="00AC0C90">
              <w:rPr>
                <w:szCs w:val="28"/>
              </w:rPr>
              <w:t>ЗМиЭС</w:t>
            </w:r>
          </w:p>
          <w:p w:rsidR="00770ED2" w:rsidRPr="00AC0C90" w:rsidRDefault="00770ED2" w:rsidP="00DD57CC">
            <w:pPr>
              <w:tabs>
                <w:tab w:val="left" w:pos="6872"/>
              </w:tabs>
              <w:jc w:val="both"/>
              <w:rPr>
                <w:szCs w:val="28"/>
              </w:rPr>
            </w:pPr>
            <w:r w:rsidRPr="00AC0C90">
              <w:rPr>
                <w:szCs w:val="28"/>
              </w:rPr>
              <w:t>Ми</w:t>
            </w:r>
          </w:p>
        </w:tc>
        <w:tc>
          <w:tcPr>
            <w:tcW w:w="1596" w:type="dxa"/>
          </w:tcPr>
          <w:p w:rsidR="00770ED2" w:rsidRPr="00ED6F8C" w:rsidRDefault="00770ED2" w:rsidP="00DD57CC">
            <w:pPr>
              <w:jc w:val="both"/>
            </w:pPr>
            <w:r w:rsidRPr="00ED6F8C">
              <w:t>18</w:t>
            </w:r>
          </w:p>
          <w:p w:rsidR="00770ED2" w:rsidRPr="00AC0C90" w:rsidRDefault="00770ED2" w:rsidP="00DD57CC">
            <w:pPr>
              <w:jc w:val="both"/>
              <w:rPr>
                <w:szCs w:val="28"/>
              </w:rPr>
            </w:pPr>
            <w:r w:rsidRPr="00ED6F8C">
              <w:t>до износа</w:t>
            </w:r>
          </w:p>
        </w:tc>
      </w:tr>
    </w:tbl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ED6F8C">
        <w:rPr>
          <w:sz w:val="28"/>
          <w:szCs w:val="28"/>
        </w:rPr>
        <w:t xml:space="preserve"> 8. 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ED6F8C">
        <w:rPr>
          <w:sz w:val="28"/>
          <w:szCs w:val="28"/>
        </w:rPr>
        <w:t xml:space="preserve"> 9. Хранить и принимать пищу разрешается только в установленных и оборудованных местах.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>11.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>12. Пролитые на пол смывочно-смазочные вещества, воду и т.п. немедленно вытереть.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Pr="00ED6F8C">
        <w:rPr>
          <w:sz w:val="28"/>
          <w:szCs w:val="28"/>
        </w:rPr>
        <w:t>Обтирочные материалы, пропитанные маслом, краской, растворителем, складывать в плотно закрывающиеся металлические ящики. Запрещается разбрасывать эти материалы, по окончании смены их следует удалить из помещения.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>14.   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>15. Запрещается ремонтировать электрооборудование персоналу, 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>16.   Запрещается применять для мытья рук смазочно-смывочные вещества.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D6F8C">
        <w:rPr>
          <w:sz w:val="28"/>
          <w:szCs w:val="28"/>
        </w:rPr>
        <w:t xml:space="preserve">17.  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 w:rsidRPr="00ED6F8C">
          <w:rPr>
            <w:sz w:val="28"/>
            <w:szCs w:val="28"/>
          </w:rPr>
          <w:t>1,6 м</w:t>
        </w:r>
      </w:smartTag>
      <w:r w:rsidRPr="00ED6F8C">
        <w:rPr>
          <w:sz w:val="28"/>
          <w:szCs w:val="28"/>
        </w:rPr>
        <w:t xml:space="preserve"> от пола (включая высоту стеллажа).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18. </w:t>
      </w:r>
      <w:r w:rsidRPr="00ED6F8C">
        <w:rPr>
          <w:sz w:val="28"/>
          <w:szCs w:val="28"/>
        </w:rPr>
        <w:t>Запрещается пользоваться неисправными стеллажами (поддонами): с неисправным покрытием, со сломанными ножками и т.д., прислонять стеллажи (поддоны) к станине машины или стене, а также ставить их на торец, переносить, укладывать и разбирать из стопы стеллажи одному работнику.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ED6F8C">
        <w:rPr>
          <w:sz w:val="28"/>
          <w:szCs w:val="28"/>
        </w:rPr>
        <w:t xml:space="preserve"> 19.  Запрещается использовать в работе неисправный ручной слесарный инструмент, а также инструмент несоответствующих размеров, разбрасывать его вокруг оборудования, в проходах (хранить приспособления и инструмент в специально отведенных местах).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ED6F8C">
        <w:rPr>
          <w:sz w:val="28"/>
          <w:szCs w:val="28"/>
        </w:rPr>
        <w:t xml:space="preserve"> 20. 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770ED2" w:rsidRPr="00ED6F8C" w:rsidRDefault="00770ED2" w:rsidP="00DD57CC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D6F8C">
        <w:rPr>
          <w:sz w:val="28"/>
          <w:szCs w:val="28"/>
        </w:rPr>
        <w:t>21. Запрещается находиться в производственном помещении после окончания работы.</w:t>
      </w:r>
    </w:p>
    <w:p w:rsidR="00770ED2" w:rsidRPr="00ED6F8C" w:rsidRDefault="00770ED2" w:rsidP="00DD57CC">
      <w:pPr>
        <w:pStyle w:val="Title"/>
        <w:ind w:left="436" w:firstLine="284"/>
        <w:jc w:val="both"/>
        <w:rPr>
          <w:b w:val="0"/>
          <w:sz w:val="28"/>
          <w:szCs w:val="28"/>
        </w:rPr>
      </w:pPr>
      <w:r w:rsidRPr="00ED6F8C">
        <w:rPr>
          <w:b w:val="0"/>
          <w:sz w:val="28"/>
          <w:szCs w:val="28"/>
        </w:rPr>
        <w:t>22.  Не допускается: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 курение на территории университета;</w:t>
      </w:r>
    </w:p>
    <w:p w:rsidR="00770ED2" w:rsidRPr="00ED6F8C" w:rsidRDefault="00770ED2" w:rsidP="00DD57CC">
      <w:pPr>
        <w:ind w:firstLine="500"/>
        <w:jc w:val="both"/>
        <w:rPr>
          <w:szCs w:val="28"/>
        </w:rPr>
      </w:pPr>
      <w:r>
        <w:rPr>
          <w:szCs w:val="28"/>
        </w:rPr>
        <w:t xml:space="preserve">   </w:t>
      </w:r>
      <w:r w:rsidRPr="00ED6F8C">
        <w:rPr>
          <w:szCs w:val="28"/>
        </w:rPr>
        <w:t>-  загромождение проходов и хранение посторонних предметов на рабочем месте;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- нахождение посторонних лиц на рабочем месте.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770ED2" w:rsidRPr="00DD57CC" w:rsidRDefault="00770ED2" w:rsidP="00DD57CC">
      <w:pPr>
        <w:ind w:firstLine="600"/>
        <w:jc w:val="both"/>
        <w:rPr>
          <w:sz w:val="16"/>
          <w:szCs w:val="16"/>
        </w:rPr>
      </w:pPr>
    </w:p>
    <w:p w:rsidR="00770ED2" w:rsidRPr="00ED6F8C" w:rsidRDefault="00770ED2" w:rsidP="00DD57CC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Cs w:val="28"/>
        </w:rPr>
      </w:pPr>
      <w:r w:rsidRPr="00ED6F8C">
        <w:rPr>
          <w:b/>
          <w:bCs/>
          <w:szCs w:val="28"/>
        </w:rPr>
        <w:t>ГЛАВА 2</w:t>
      </w:r>
    </w:p>
    <w:p w:rsidR="00770ED2" w:rsidRPr="00ED6F8C" w:rsidRDefault="00770ED2" w:rsidP="00DD57CC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ED6F8C">
        <w:rPr>
          <w:b/>
          <w:bCs/>
          <w:szCs w:val="28"/>
        </w:rPr>
        <w:t>ТРЕБОВАНИЯ ПО ОХРАНЕ ТРУДА ПЕРЕД НАЧАЛОМ РАБОТЫ</w:t>
      </w:r>
    </w:p>
    <w:p w:rsidR="00770ED2" w:rsidRPr="00ED6F8C" w:rsidRDefault="00770ED2" w:rsidP="00DD57CC">
      <w:pPr>
        <w:pStyle w:val="BodyText"/>
        <w:tabs>
          <w:tab w:val="num" w:pos="1546"/>
        </w:tabs>
        <w:rPr>
          <w:sz w:val="16"/>
          <w:szCs w:val="16"/>
        </w:rPr>
      </w:pPr>
    </w:p>
    <w:p w:rsidR="00770ED2" w:rsidRPr="00ED6F8C" w:rsidRDefault="00770ED2" w:rsidP="00DD57CC">
      <w:pPr>
        <w:ind w:firstLine="500"/>
        <w:jc w:val="both"/>
        <w:rPr>
          <w:szCs w:val="28"/>
        </w:rPr>
      </w:pPr>
      <w:r>
        <w:rPr>
          <w:szCs w:val="28"/>
        </w:rPr>
        <w:t xml:space="preserve">   </w:t>
      </w:r>
      <w:r w:rsidRPr="00ED6F8C">
        <w:rPr>
          <w:szCs w:val="28"/>
        </w:rPr>
        <w:t>24. Надеть спецодежду, привести ее в порядок. Проверить средства индивидуальной защиты.</w:t>
      </w:r>
    </w:p>
    <w:p w:rsidR="00770ED2" w:rsidRPr="00ED6F8C" w:rsidRDefault="00770ED2" w:rsidP="00DD57CC">
      <w:pPr>
        <w:ind w:firstLine="500"/>
        <w:jc w:val="both"/>
        <w:rPr>
          <w:szCs w:val="28"/>
        </w:rPr>
      </w:pPr>
      <w:r>
        <w:rPr>
          <w:szCs w:val="28"/>
        </w:rPr>
        <w:t xml:space="preserve">   </w:t>
      </w:r>
      <w:r w:rsidRPr="00ED6F8C">
        <w:rPr>
          <w:szCs w:val="28"/>
        </w:rPr>
        <w:t>25. Осмотреть оборудование и рабочее место.</w:t>
      </w:r>
    </w:p>
    <w:p w:rsidR="00770ED2" w:rsidRPr="00ED6F8C" w:rsidRDefault="00770ED2" w:rsidP="00DD57CC">
      <w:pPr>
        <w:ind w:firstLine="500"/>
        <w:jc w:val="both"/>
        <w:rPr>
          <w:szCs w:val="28"/>
        </w:rPr>
      </w:pPr>
      <w:r>
        <w:rPr>
          <w:szCs w:val="28"/>
        </w:rPr>
        <w:t xml:space="preserve">   </w:t>
      </w:r>
      <w:r w:rsidRPr="00ED6F8C">
        <w:rPr>
          <w:szCs w:val="28"/>
        </w:rPr>
        <w:t>26. Проверить исправность машины, включающих, выключающих и тормозных устройств, наличие и прочность крепления ограждений, надежность функционирования предохранительных приспособлений, блокировок, чистоту и порядок на рабочем месте.</w:t>
      </w:r>
    </w:p>
    <w:p w:rsidR="00770ED2" w:rsidRPr="00ED6F8C" w:rsidRDefault="00770ED2" w:rsidP="00DD57CC">
      <w:pPr>
        <w:ind w:firstLine="500"/>
        <w:jc w:val="both"/>
        <w:rPr>
          <w:szCs w:val="28"/>
        </w:rPr>
      </w:pPr>
      <w:r>
        <w:rPr>
          <w:szCs w:val="28"/>
        </w:rPr>
        <w:t xml:space="preserve">   </w:t>
      </w:r>
      <w:r w:rsidRPr="00ED6F8C">
        <w:rPr>
          <w:szCs w:val="28"/>
        </w:rPr>
        <w:t>27. Проверить, включена ли система вентиляции (вентиляция должна быть включена за 10 - 15 мин. до начала работы).</w:t>
      </w:r>
    </w:p>
    <w:p w:rsidR="00770ED2" w:rsidRPr="00ED6F8C" w:rsidRDefault="00770ED2" w:rsidP="00DD57CC">
      <w:pPr>
        <w:ind w:firstLine="720"/>
        <w:jc w:val="both"/>
        <w:rPr>
          <w:szCs w:val="28"/>
        </w:rPr>
      </w:pPr>
      <w:r w:rsidRPr="00ED6F8C">
        <w:rPr>
          <w:szCs w:val="28"/>
        </w:rPr>
        <w:t>28.  Проверить и отрегулировать освещение рабочего места.</w:t>
      </w:r>
    </w:p>
    <w:p w:rsidR="00770ED2" w:rsidRPr="00ED6F8C" w:rsidRDefault="00770ED2" w:rsidP="00DD57CC">
      <w:pPr>
        <w:ind w:firstLine="500"/>
        <w:jc w:val="both"/>
        <w:rPr>
          <w:szCs w:val="28"/>
        </w:rPr>
      </w:pPr>
      <w:r w:rsidRPr="00ED6F8C">
        <w:rPr>
          <w:szCs w:val="28"/>
        </w:rPr>
        <w:t xml:space="preserve">  </w:t>
      </w:r>
      <w:r>
        <w:rPr>
          <w:szCs w:val="28"/>
        </w:rPr>
        <w:t xml:space="preserve"> </w:t>
      </w:r>
      <w:r w:rsidRPr="00ED6F8C">
        <w:rPr>
          <w:szCs w:val="28"/>
        </w:rPr>
        <w:t xml:space="preserve">29. </w:t>
      </w:r>
      <w:r w:rsidRPr="00ED6F8C">
        <w:t>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770ED2" w:rsidRPr="00ED6F8C" w:rsidRDefault="00770ED2" w:rsidP="00DD57CC">
      <w:pPr>
        <w:ind w:firstLine="500"/>
        <w:jc w:val="both"/>
        <w:rPr>
          <w:sz w:val="22"/>
          <w:szCs w:val="22"/>
        </w:rPr>
      </w:pPr>
    </w:p>
    <w:p w:rsidR="00770ED2" w:rsidRPr="00ED6F8C" w:rsidRDefault="00770ED2" w:rsidP="00DD57CC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ED6F8C">
        <w:rPr>
          <w:b/>
          <w:bCs/>
          <w:szCs w:val="28"/>
        </w:rPr>
        <w:t>ГЛАВА 3</w:t>
      </w:r>
    </w:p>
    <w:p w:rsidR="00770ED2" w:rsidRPr="00ED6F8C" w:rsidRDefault="00770ED2" w:rsidP="00DD57CC">
      <w:pPr>
        <w:keepNext/>
        <w:keepLines/>
        <w:tabs>
          <w:tab w:val="left" w:pos="840"/>
        </w:tabs>
        <w:ind w:right="14"/>
        <w:outlineLvl w:val="1"/>
        <w:rPr>
          <w:b/>
          <w:bCs/>
          <w:szCs w:val="28"/>
        </w:rPr>
      </w:pPr>
      <w:r w:rsidRPr="00ED6F8C">
        <w:rPr>
          <w:b/>
          <w:bCs/>
          <w:szCs w:val="28"/>
        </w:rPr>
        <w:t>ТРЕБОВАНИЯ</w:t>
      </w:r>
      <w:r>
        <w:rPr>
          <w:b/>
          <w:bCs/>
          <w:szCs w:val="28"/>
        </w:rPr>
        <w:t xml:space="preserve"> ПО ОХРАНЕ ТРУДА ПРИ ВЫПОЛНЕНИИ </w:t>
      </w:r>
      <w:r w:rsidRPr="00ED6F8C">
        <w:rPr>
          <w:b/>
          <w:bCs/>
          <w:szCs w:val="28"/>
        </w:rPr>
        <w:t>РАБОТЫ</w:t>
      </w:r>
    </w:p>
    <w:p w:rsidR="00770ED2" w:rsidRPr="00ED6F8C" w:rsidRDefault="00770ED2" w:rsidP="00DD57CC">
      <w:pPr>
        <w:pStyle w:val="BodyText"/>
        <w:tabs>
          <w:tab w:val="left" w:pos="1091"/>
        </w:tabs>
        <w:ind w:firstLine="724"/>
        <w:rPr>
          <w:sz w:val="16"/>
          <w:szCs w:val="16"/>
        </w:rPr>
      </w:pPr>
    </w:p>
    <w:p w:rsidR="00770ED2" w:rsidRPr="00ED6F8C" w:rsidRDefault="00770ED2" w:rsidP="00DD57CC">
      <w:pPr>
        <w:ind w:firstLine="720"/>
        <w:jc w:val="both"/>
      </w:pPr>
      <w:r w:rsidRPr="00ED6F8C">
        <w:t>30. Перед включением машины проверить:</w:t>
      </w:r>
    </w:p>
    <w:p w:rsidR="00770ED2" w:rsidRPr="00ED6F8C" w:rsidRDefault="00770ED2" w:rsidP="00DD57CC">
      <w:pPr>
        <w:ind w:firstLine="600"/>
        <w:jc w:val="both"/>
        <w:rPr>
          <w:szCs w:val="28"/>
        </w:rPr>
      </w:pPr>
      <w:r>
        <w:t xml:space="preserve"> </w:t>
      </w:r>
      <w:r w:rsidRPr="00ED6F8C">
        <w:t>- не находится ли кто-либо из обслуживающего или ремонтного персонала в опасной зоне, и дать предупредительный сигнал.</w:t>
      </w:r>
    </w:p>
    <w:p w:rsidR="00770ED2" w:rsidRPr="00ED6F8C" w:rsidRDefault="00770ED2" w:rsidP="00DD57CC">
      <w:pPr>
        <w:tabs>
          <w:tab w:val="num" w:pos="1546"/>
        </w:tabs>
        <w:ind w:firstLine="720"/>
        <w:jc w:val="both"/>
      </w:pPr>
      <w:r w:rsidRPr="00ED6F8C">
        <w:t>- наличие напряжения в электросети по световой сигнализации на пункте управления.</w:t>
      </w:r>
    </w:p>
    <w:p w:rsidR="00770ED2" w:rsidRPr="00ED6F8C" w:rsidRDefault="00770ED2" w:rsidP="00DD57CC">
      <w:pPr>
        <w:pStyle w:val="BodyText2"/>
        <w:spacing w:after="0" w:line="300" w:lineRule="exact"/>
        <w:jc w:val="both"/>
        <w:rPr>
          <w:szCs w:val="28"/>
        </w:rPr>
      </w:pP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>31.</w:t>
      </w:r>
      <w:r w:rsidRPr="00ED6F8C">
        <w:rPr>
          <w:szCs w:val="28"/>
        </w:rPr>
        <w:t xml:space="preserve"> Постоянно следить за надежностью блокировок и функциониро-ванием сигнальных устройств. </w:t>
      </w:r>
    </w:p>
    <w:p w:rsidR="00770ED2" w:rsidRPr="00ED6F8C" w:rsidRDefault="00770ED2" w:rsidP="00DD57CC">
      <w:pPr>
        <w:pStyle w:val="BodyText2"/>
        <w:spacing w:after="0" w:line="300" w:lineRule="exact"/>
        <w:jc w:val="both"/>
        <w:rPr>
          <w:szCs w:val="28"/>
        </w:rPr>
      </w:pPr>
      <w:r w:rsidRPr="00ED6F8C">
        <w:rPr>
          <w:szCs w:val="28"/>
        </w:rPr>
        <w:t xml:space="preserve">         </w:t>
      </w:r>
      <w:r>
        <w:rPr>
          <w:szCs w:val="28"/>
        </w:rPr>
        <w:t xml:space="preserve"> </w:t>
      </w:r>
      <w:r w:rsidRPr="00ED6F8C">
        <w:rPr>
          <w:szCs w:val="28"/>
        </w:rPr>
        <w:t>32. Все работы по чистке аппарата проводить только после отключения его от электросети.</w:t>
      </w:r>
    </w:p>
    <w:p w:rsidR="00770ED2" w:rsidRPr="00ED6F8C" w:rsidRDefault="00770ED2" w:rsidP="00DD57CC">
      <w:pPr>
        <w:pStyle w:val="BodyText2"/>
        <w:spacing w:after="0" w:line="300" w:lineRule="exact"/>
        <w:jc w:val="both"/>
        <w:rPr>
          <w:szCs w:val="28"/>
        </w:rPr>
      </w:pP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>33. Регулярно (при отключенной машине) следует удалять из сушиль-ной камеры пыль, остатки клеящего раствора, кусочки бумаги и т.п.</w:t>
      </w:r>
      <w:r w:rsidRPr="00ED6F8C">
        <w:rPr>
          <w:szCs w:val="28"/>
        </w:rPr>
        <w:br/>
      </w: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 xml:space="preserve">34. </w:t>
      </w:r>
      <w:r w:rsidRPr="00ED6F8C">
        <w:rPr>
          <w:szCs w:val="28"/>
        </w:rPr>
        <w:t xml:space="preserve"> Не допускать контакта поверхности силиконовых валов с острыми и твердыми предметами.</w:t>
      </w:r>
    </w:p>
    <w:p w:rsidR="00770ED2" w:rsidRPr="00ED6F8C" w:rsidRDefault="00770ED2" w:rsidP="00DD57CC">
      <w:pPr>
        <w:pStyle w:val="BodyText2"/>
        <w:spacing w:after="0" w:line="300" w:lineRule="exact"/>
        <w:jc w:val="both"/>
        <w:rPr>
          <w:szCs w:val="28"/>
        </w:rPr>
      </w:pPr>
      <w:r w:rsidRPr="00ED6F8C">
        <w:rPr>
          <w:szCs w:val="28"/>
        </w:rPr>
        <w:t xml:space="preserve">         </w:t>
      </w:r>
      <w:r>
        <w:rPr>
          <w:szCs w:val="28"/>
        </w:rPr>
        <w:t xml:space="preserve"> </w:t>
      </w:r>
      <w:r w:rsidRPr="00ED6F8C">
        <w:rPr>
          <w:szCs w:val="28"/>
        </w:rPr>
        <w:t>35. Беречь руки и пальцы  вблизи нагревающих и вытяжных валов.</w:t>
      </w:r>
    </w:p>
    <w:p w:rsidR="00770ED2" w:rsidRDefault="00770ED2" w:rsidP="00DD57CC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>36. При чистке сушильного канала тщательно проверять места при-соединения электропроводов к нагревателям и кон</w:t>
      </w:r>
      <w:r>
        <w:rPr>
          <w:szCs w:val="28"/>
          <w:shd w:val="clear" w:color="auto" w:fill="FFFFFF"/>
        </w:rPr>
        <w:t xml:space="preserve">такты во избежание их перегрева </w:t>
      </w:r>
      <w:r w:rsidRPr="00ED6F8C">
        <w:rPr>
          <w:szCs w:val="28"/>
          <w:shd w:val="clear" w:color="auto" w:fill="FFFFFF"/>
        </w:rPr>
        <w:t xml:space="preserve">и </w:t>
      </w:r>
      <w:r>
        <w:rPr>
          <w:szCs w:val="28"/>
          <w:shd w:val="clear" w:color="auto" w:fill="FFFFFF"/>
        </w:rPr>
        <w:t>искрообразования.</w:t>
      </w:r>
    </w:p>
    <w:p w:rsidR="00770ED2" w:rsidRDefault="00770ED2" w:rsidP="004B0241">
      <w:pPr>
        <w:tabs>
          <w:tab w:val="left" w:pos="720"/>
          <w:tab w:val="left" w:pos="840"/>
        </w:tabs>
        <w:ind w:right="14"/>
        <w:jc w:val="both"/>
        <w:rPr>
          <w:szCs w:val="28"/>
          <w:shd w:val="clear" w:color="auto" w:fill="FFFFFF"/>
        </w:rPr>
      </w:pP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>37. Смывать цилиндры и валики при полной остановке машины и отключении её от</w:t>
      </w:r>
      <w:r>
        <w:rPr>
          <w:szCs w:val="28"/>
          <w:shd w:val="clear" w:color="auto" w:fill="FFFFFF"/>
        </w:rPr>
        <w:t xml:space="preserve"> сети.</w:t>
      </w:r>
      <w:r w:rsidRPr="00ED6F8C">
        <w:rPr>
          <w:szCs w:val="28"/>
          <w:shd w:val="clear" w:color="auto" w:fill="FFFFFF"/>
        </w:rPr>
        <w:t xml:space="preserve"> </w:t>
      </w:r>
    </w:p>
    <w:p w:rsidR="00770ED2" w:rsidRPr="00ED6F8C" w:rsidRDefault="00770ED2" w:rsidP="00DD57CC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>38. Проявлять особую осторожность при смывке клеящего раствора с нагретого каландра, тампон держать так, чтобы исключить возможность прикосновения пальцев рук к поверхности каландра.</w:t>
      </w:r>
      <w:r w:rsidRPr="00ED6F8C">
        <w:rPr>
          <w:szCs w:val="28"/>
        </w:rPr>
        <w:br/>
      </w:r>
      <w:r w:rsidRPr="00ED6F8C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ED6F8C">
        <w:rPr>
          <w:szCs w:val="28"/>
          <w:shd w:val="clear" w:color="auto" w:fill="FFFFFF"/>
        </w:rPr>
        <w:t>39. Переносить растворитель или спирт из кладовой к месту выпол-нения работ в плотно закрытой посуде с надписью о содержимом.</w:t>
      </w:r>
      <w:r w:rsidRPr="00ED6F8C">
        <w:rPr>
          <w:szCs w:val="28"/>
        </w:rPr>
        <w:br/>
      </w:r>
      <w:r w:rsidRPr="00ED6F8C">
        <w:rPr>
          <w:szCs w:val="28"/>
          <w:shd w:val="clear" w:color="auto" w:fill="FFFFFF"/>
        </w:rPr>
        <w:t>площади.</w:t>
      </w:r>
      <w:r w:rsidRPr="00ED6F8C">
        <w:rPr>
          <w:szCs w:val="28"/>
        </w:rPr>
        <w:br/>
      </w:r>
      <w:r w:rsidRPr="00ED6F8C">
        <w:rPr>
          <w:szCs w:val="28"/>
          <w:shd w:val="clear" w:color="auto" w:fill="FFFFFF"/>
        </w:rPr>
        <w:t xml:space="preserve">          40.Запрещается:</w:t>
      </w:r>
    </w:p>
    <w:p w:rsidR="00770ED2" w:rsidRDefault="00770ED2" w:rsidP="00DD57CC">
      <w:pPr>
        <w:tabs>
          <w:tab w:val="left" w:pos="764"/>
          <w:tab w:val="left" w:pos="840"/>
        </w:tabs>
        <w:ind w:right="14"/>
        <w:jc w:val="both"/>
        <w:rPr>
          <w:szCs w:val="28"/>
        </w:rPr>
      </w:pPr>
      <w:r>
        <w:rPr>
          <w:szCs w:val="28"/>
        </w:rPr>
        <w:tab/>
      </w:r>
      <w:r w:rsidRPr="00ED6F8C">
        <w:rPr>
          <w:szCs w:val="28"/>
        </w:rPr>
        <w:t xml:space="preserve">- оставлять включенный аппарат без присмотра  или разрешать выполнение работ на нем посторонним </w:t>
      </w:r>
      <w:r>
        <w:rPr>
          <w:szCs w:val="28"/>
        </w:rPr>
        <w:t>лицам;</w:t>
      </w:r>
    </w:p>
    <w:p w:rsidR="00770ED2" w:rsidRDefault="00770ED2" w:rsidP="004B0241">
      <w:pPr>
        <w:tabs>
          <w:tab w:val="left" w:pos="764"/>
          <w:tab w:val="left" w:pos="840"/>
        </w:tabs>
        <w:ind w:left="708" w:right="14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ab/>
        <w:t xml:space="preserve">- </w:t>
      </w:r>
      <w:r w:rsidRPr="00ED6F8C">
        <w:rPr>
          <w:szCs w:val="28"/>
          <w:shd w:val="clear" w:color="auto" w:fill="FFFFFF"/>
        </w:rPr>
        <w:t xml:space="preserve">до полной остановки машины снимать ограждения, блокировки, </w:t>
      </w:r>
    </w:p>
    <w:p w:rsidR="00770ED2" w:rsidRDefault="00770ED2" w:rsidP="004B0241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>устранять неисправности;</w:t>
      </w:r>
    </w:p>
    <w:p w:rsidR="00770ED2" w:rsidRDefault="00770ED2" w:rsidP="004B0241">
      <w:pPr>
        <w:tabs>
          <w:tab w:val="left" w:pos="764"/>
          <w:tab w:val="left" w:pos="840"/>
        </w:tabs>
        <w:ind w:left="708" w:right="14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ab/>
        <w:t xml:space="preserve">- </w:t>
      </w:r>
      <w:r w:rsidRPr="00ED6F8C">
        <w:rPr>
          <w:szCs w:val="28"/>
          <w:shd w:val="clear" w:color="auto" w:fill="FFFFFF"/>
        </w:rPr>
        <w:t xml:space="preserve">смывать, чистить, обтирать движущиеся механизмы, удалять </w:t>
      </w:r>
    </w:p>
    <w:p w:rsidR="00770ED2" w:rsidRDefault="00770ED2" w:rsidP="004B0241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 w:rsidRPr="00ED6F8C">
        <w:rPr>
          <w:szCs w:val="28"/>
          <w:shd w:val="clear" w:color="auto" w:fill="FFFFFF"/>
        </w:rPr>
        <w:t xml:space="preserve">прилипшие куски бумаги и пленки с каландра, резинового цилиндра и валиков при </w:t>
      </w:r>
      <w:r>
        <w:rPr>
          <w:szCs w:val="28"/>
          <w:shd w:val="clear" w:color="auto" w:fill="FFFFFF"/>
        </w:rPr>
        <w:t>работающем аппарате;</w:t>
      </w:r>
    </w:p>
    <w:p w:rsidR="00770ED2" w:rsidRDefault="00770ED2" w:rsidP="004B0241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>
        <w:rPr>
          <w:szCs w:val="28"/>
        </w:rPr>
        <w:t xml:space="preserve">          - </w:t>
      </w:r>
      <w:r w:rsidRPr="00ED6F8C">
        <w:rPr>
          <w:szCs w:val="28"/>
          <w:shd w:val="clear" w:color="auto" w:fill="FFFFFF"/>
        </w:rPr>
        <w:t xml:space="preserve">выхватывать смятые листы или поправлять их в непосредственной близости от </w:t>
      </w:r>
      <w:r>
        <w:rPr>
          <w:szCs w:val="28"/>
          <w:shd w:val="clear" w:color="auto" w:fill="FFFFFF"/>
        </w:rPr>
        <w:t>каландра</w:t>
      </w:r>
      <w:r w:rsidRPr="00ED6F8C">
        <w:rPr>
          <w:szCs w:val="28"/>
          <w:shd w:val="clear" w:color="auto" w:fill="FFFFFF"/>
        </w:rPr>
        <w:t>(ближе 300</w:t>
      </w:r>
      <w:r>
        <w:rPr>
          <w:szCs w:val="28"/>
          <w:shd w:val="clear" w:color="auto" w:fill="FFFFFF"/>
        </w:rPr>
        <w:t xml:space="preserve"> мм);  </w:t>
      </w:r>
    </w:p>
    <w:p w:rsidR="00770ED2" w:rsidRPr="004B0241" w:rsidRDefault="00770ED2" w:rsidP="004B0241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 xml:space="preserve">          - </w:t>
      </w:r>
      <w:r w:rsidRPr="00ED6F8C">
        <w:rPr>
          <w:szCs w:val="28"/>
          <w:shd w:val="clear" w:color="auto" w:fill="FFFFFF"/>
        </w:rPr>
        <w:t>проводить какие-либо работы при включенных электронагревателях в сушильной камере;</w:t>
      </w:r>
    </w:p>
    <w:p w:rsidR="00770ED2" w:rsidRDefault="00770ED2" w:rsidP="004B0241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 xml:space="preserve">          - </w:t>
      </w:r>
      <w:r w:rsidRPr="00ED6F8C">
        <w:rPr>
          <w:szCs w:val="28"/>
        </w:rPr>
        <w:t>использовать ламинатор в целях,  для которых он не предназначен.</w:t>
      </w:r>
      <w:r w:rsidRPr="00ED6F8C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</w:t>
      </w:r>
      <w:r w:rsidRPr="00ED6F8C">
        <w:rPr>
          <w:szCs w:val="28"/>
          <w:shd w:val="clear" w:color="auto" w:fill="FFFFFF"/>
        </w:rPr>
        <w:t xml:space="preserve">41. В рабочем помещении хранить химические реактивы в количестве, не превышающем их сменную </w:t>
      </w:r>
      <w:r>
        <w:rPr>
          <w:szCs w:val="28"/>
          <w:shd w:val="clear" w:color="auto" w:fill="FFFFFF"/>
        </w:rPr>
        <w:t>потребность.</w:t>
      </w:r>
    </w:p>
    <w:p w:rsidR="00770ED2" w:rsidRPr="004B0241" w:rsidRDefault="00770ED2" w:rsidP="004B0241">
      <w:pPr>
        <w:tabs>
          <w:tab w:val="left" w:pos="764"/>
          <w:tab w:val="left" w:pos="840"/>
        </w:tabs>
        <w:ind w:right="14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 xml:space="preserve">           </w:t>
      </w:r>
      <w:r w:rsidRPr="00ED6F8C">
        <w:rPr>
          <w:szCs w:val="28"/>
          <w:shd w:val="clear" w:color="auto" w:fill="FFFFFF"/>
        </w:rPr>
        <w:t>42. Бракованную плёнку хранить в металлических шкафах и после окончания работы удалять из рабочего помещения.</w:t>
      </w:r>
      <w:r w:rsidRPr="00ED6F8C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</w:t>
      </w:r>
      <w:r w:rsidRPr="00ED6F8C">
        <w:rPr>
          <w:szCs w:val="28"/>
          <w:shd w:val="clear" w:color="auto" w:fill="FFFFFF"/>
        </w:rPr>
        <w:t>43. Постоянно следить за температурным режимом сушки.</w:t>
      </w:r>
      <w:r w:rsidRPr="00ED6F8C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</w:t>
      </w:r>
      <w:r w:rsidRPr="00ED6F8C">
        <w:rPr>
          <w:szCs w:val="28"/>
          <w:shd w:val="clear" w:color="auto" w:fill="FFFFFF"/>
        </w:rPr>
        <w:t>44. Во избежание возгорания, при необходимости выполнения слесарных работ, пользоваться ручным инструментом (ключи, молотки и т.п.), покрытым медью.</w:t>
      </w:r>
    </w:p>
    <w:p w:rsidR="00770ED2" w:rsidRPr="00ED6F8C" w:rsidRDefault="00770ED2" w:rsidP="004B0241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ED6F8C">
        <w:rPr>
          <w:b/>
          <w:bCs/>
          <w:szCs w:val="28"/>
        </w:rPr>
        <w:t>ГЛАВА 4</w:t>
      </w:r>
    </w:p>
    <w:p w:rsidR="00770ED2" w:rsidRPr="00ED6F8C" w:rsidRDefault="00770ED2" w:rsidP="00DD57CC">
      <w:pPr>
        <w:ind w:left="1100" w:hanging="500"/>
        <w:jc w:val="both"/>
        <w:rPr>
          <w:b/>
          <w:bCs/>
          <w:szCs w:val="28"/>
        </w:rPr>
      </w:pPr>
      <w:r w:rsidRPr="00ED6F8C">
        <w:rPr>
          <w:b/>
          <w:bCs/>
          <w:szCs w:val="28"/>
        </w:rPr>
        <w:t>ТРЕБОВАНИЯ ПО ОХРАНЕ ТРУДА ПО ОКОНЧАНИИ РАБОТЫ</w:t>
      </w:r>
    </w:p>
    <w:p w:rsidR="00770ED2" w:rsidRPr="00ED6F8C" w:rsidRDefault="00770ED2" w:rsidP="00DD57CC">
      <w:pPr>
        <w:ind w:left="1100" w:hanging="500"/>
        <w:jc w:val="both"/>
        <w:rPr>
          <w:b/>
          <w:bCs/>
          <w:sz w:val="16"/>
          <w:szCs w:val="16"/>
        </w:rPr>
      </w:pPr>
    </w:p>
    <w:p w:rsidR="00770ED2" w:rsidRPr="00ED6F8C" w:rsidRDefault="00770ED2" w:rsidP="004B0241">
      <w:pPr>
        <w:ind w:firstLine="720"/>
        <w:jc w:val="both"/>
        <w:rPr>
          <w:szCs w:val="28"/>
        </w:rPr>
      </w:pPr>
      <w:r w:rsidRPr="00ED6F8C">
        <w:rPr>
          <w:szCs w:val="28"/>
        </w:rPr>
        <w:t>45. Отключить оборудование, убрать инструменты,  приспособления и материалы в специально отведенное место, привести в порядок рабочее место.</w:t>
      </w:r>
    </w:p>
    <w:p w:rsidR="00770ED2" w:rsidRPr="00ED6F8C" w:rsidRDefault="00770ED2" w:rsidP="004B0241">
      <w:pPr>
        <w:ind w:firstLine="720"/>
        <w:jc w:val="both"/>
        <w:rPr>
          <w:szCs w:val="28"/>
        </w:rPr>
      </w:pPr>
      <w:r w:rsidRPr="00ED6F8C">
        <w:rPr>
          <w:szCs w:val="28"/>
        </w:rPr>
        <w:t>46. Снять средства индивидуальной защиты и спецодежду, убрать их в шкаф.</w:t>
      </w:r>
    </w:p>
    <w:p w:rsidR="00770ED2" w:rsidRPr="00ED6F8C" w:rsidRDefault="00770ED2" w:rsidP="004B0241">
      <w:pPr>
        <w:ind w:firstLine="720"/>
        <w:jc w:val="both"/>
        <w:rPr>
          <w:szCs w:val="28"/>
        </w:rPr>
      </w:pPr>
      <w:r w:rsidRPr="00ED6F8C">
        <w:rPr>
          <w:szCs w:val="28"/>
        </w:rPr>
        <w:t>47. Вымыть руки теплой водой с мылом.</w:t>
      </w:r>
    </w:p>
    <w:p w:rsidR="00770ED2" w:rsidRPr="00ED6F8C" w:rsidRDefault="00770ED2" w:rsidP="004B0241">
      <w:pPr>
        <w:ind w:firstLine="720"/>
        <w:jc w:val="both"/>
        <w:rPr>
          <w:szCs w:val="28"/>
        </w:rPr>
      </w:pPr>
      <w:r w:rsidRPr="00ED6F8C">
        <w:rPr>
          <w:szCs w:val="28"/>
        </w:rPr>
        <w:t>48. Уходя из рабочего помещения, закрыть окна, отключить воду, вентиляцию, освещение.</w:t>
      </w:r>
    </w:p>
    <w:p w:rsidR="00770ED2" w:rsidRPr="00ED6F8C" w:rsidRDefault="00770ED2" w:rsidP="004B0241">
      <w:pPr>
        <w:ind w:firstLine="720"/>
        <w:jc w:val="both"/>
        <w:rPr>
          <w:szCs w:val="28"/>
        </w:rPr>
      </w:pPr>
      <w:r w:rsidRPr="00ED6F8C">
        <w:rPr>
          <w:szCs w:val="28"/>
        </w:rPr>
        <w:t>49. Обо всех обнаруженных неполадках в работе оборудования работник должен сообщить непосредственному руководителю.</w:t>
      </w:r>
    </w:p>
    <w:p w:rsidR="00770ED2" w:rsidRPr="00ED6F8C" w:rsidRDefault="00770ED2" w:rsidP="00DD57CC">
      <w:pPr>
        <w:ind w:firstLine="600"/>
        <w:jc w:val="both"/>
        <w:rPr>
          <w:sz w:val="22"/>
          <w:szCs w:val="22"/>
        </w:rPr>
      </w:pPr>
    </w:p>
    <w:p w:rsidR="00770ED2" w:rsidRPr="00ED6F8C" w:rsidRDefault="00770ED2" w:rsidP="004B0241">
      <w:pPr>
        <w:ind w:firstLine="600"/>
        <w:jc w:val="center"/>
        <w:rPr>
          <w:szCs w:val="28"/>
        </w:rPr>
      </w:pPr>
      <w:r w:rsidRPr="00ED6F8C">
        <w:rPr>
          <w:b/>
          <w:bCs/>
          <w:szCs w:val="28"/>
        </w:rPr>
        <w:t>ГЛАВА 5</w:t>
      </w:r>
      <w:bookmarkStart w:id="0" w:name="bookmark4"/>
    </w:p>
    <w:p w:rsidR="00770ED2" w:rsidRPr="00ED6F8C" w:rsidRDefault="00770ED2" w:rsidP="004B0241">
      <w:pPr>
        <w:rPr>
          <w:szCs w:val="28"/>
        </w:rPr>
      </w:pPr>
      <w:r w:rsidRPr="00ED6F8C">
        <w:rPr>
          <w:b/>
          <w:bCs/>
          <w:szCs w:val="28"/>
        </w:rPr>
        <w:t>ТРЕБОВАНИЯ ПО ОХРАНЕ ТРУДА В АВАРИЙНЫХ СИТУАЦИЯХ</w:t>
      </w:r>
      <w:bookmarkEnd w:id="0"/>
    </w:p>
    <w:p w:rsidR="00770ED2" w:rsidRPr="00ED6F8C" w:rsidRDefault="00770ED2" w:rsidP="00DD57CC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 w:val="16"/>
          <w:szCs w:val="16"/>
        </w:rPr>
      </w:pPr>
    </w:p>
    <w:p w:rsidR="00770ED2" w:rsidRPr="00ED6F8C" w:rsidRDefault="00770ED2" w:rsidP="004B0241">
      <w:pPr>
        <w:keepNext/>
        <w:keepLines/>
        <w:tabs>
          <w:tab w:val="left" w:pos="840"/>
        </w:tabs>
        <w:ind w:right="14" w:firstLine="720"/>
        <w:jc w:val="both"/>
        <w:outlineLvl w:val="2"/>
        <w:rPr>
          <w:szCs w:val="28"/>
        </w:rPr>
      </w:pPr>
      <w:r w:rsidRPr="00ED6F8C">
        <w:rPr>
          <w:szCs w:val="28"/>
        </w:rPr>
        <w:t>50. В случае возникновения аварийной ситуации:</w:t>
      </w:r>
    </w:p>
    <w:p w:rsidR="00770ED2" w:rsidRPr="00ED6F8C" w:rsidRDefault="00770ED2" w:rsidP="00DD57CC">
      <w:pPr>
        <w:ind w:firstLine="709"/>
        <w:jc w:val="both"/>
        <w:rPr>
          <w:szCs w:val="28"/>
        </w:rPr>
      </w:pPr>
      <w:r w:rsidRPr="00ED6F8C">
        <w:rPr>
          <w:szCs w:val="28"/>
        </w:rPr>
        <w:t>- при обнаружении на металлических частях оборудования электрического  напряжения (ощущение тока), вибрации или посторонних шумов электродвигателя, обрыва заземляющего провода необходимо  отключить  оборудование,  доложить руководителю о неисправности и без его указания к работе не приступать.</w:t>
      </w:r>
    </w:p>
    <w:p w:rsidR="00770ED2" w:rsidRPr="00ED6F8C" w:rsidRDefault="00770ED2" w:rsidP="00DD57CC">
      <w:pPr>
        <w:ind w:firstLine="709"/>
        <w:jc w:val="both"/>
        <w:rPr>
          <w:szCs w:val="28"/>
        </w:rPr>
      </w:pPr>
      <w:r w:rsidRPr="00ED6F8C">
        <w:rPr>
          <w:szCs w:val="28"/>
        </w:rPr>
        <w:t>- при прекращении подачи электроэнергии, появлении запаха дыма или гари, искрении мотора, при значительном снижении числа оборотов вала двигателя немедленно выключить оборудование и сообщить руководителю работ.</w:t>
      </w:r>
    </w:p>
    <w:p w:rsidR="00770ED2" w:rsidRPr="00ED6F8C" w:rsidRDefault="00770ED2" w:rsidP="00DD57CC">
      <w:pPr>
        <w:tabs>
          <w:tab w:val="left" w:pos="840"/>
        </w:tabs>
        <w:ind w:right="14" w:firstLine="560"/>
        <w:jc w:val="both"/>
        <w:rPr>
          <w:szCs w:val="28"/>
        </w:rPr>
      </w:pPr>
      <w:r w:rsidRPr="00ED6F8C">
        <w:rPr>
          <w:szCs w:val="28"/>
        </w:rPr>
        <w:t xml:space="preserve">  Работу можно возобновить только после устранения причин, приведших к аварийной ситуации.</w:t>
      </w:r>
    </w:p>
    <w:p w:rsidR="00770ED2" w:rsidRPr="00ED6F8C" w:rsidRDefault="00770ED2" w:rsidP="004B0241">
      <w:pPr>
        <w:ind w:firstLine="720"/>
        <w:jc w:val="both"/>
        <w:rPr>
          <w:szCs w:val="28"/>
        </w:rPr>
      </w:pPr>
      <w:r w:rsidRPr="00ED6F8C">
        <w:rPr>
          <w:szCs w:val="28"/>
        </w:rPr>
        <w:t>51. В случае возникновения пожара работник обязан:</w:t>
      </w:r>
    </w:p>
    <w:p w:rsidR="00770ED2" w:rsidRPr="00ED6F8C" w:rsidRDefault="00770ED2" w:rsidP="00DD57CC">
      <w:pPr>
        <w:ind w:left="435"/>
        <w:jc w:val="both"/>
        <w:rPr>
          <w:szCs w:val="28"/>
        </w:rPr>
      </w:pPr>
      <w:r>
        <w:rPr>
          <w:szCs w:val="28"/>
        </w:rPr>
        <w:t xml:space="preserve">   </w:t>
      </w:r>
      <w:r w:rsidRPr="00ED6F8C">
        <w:rPr>
          <w:szCs w:val="28"/>
        </w:rPr>
        <w:t xml:space="preserve"> - прекратить работу;</w:t>
      </w:r>
    </w:p>
    <w:p w:rsidR="00770ED2" w:rsidRPr="00ED6F8C" w:rsidRDefault="00770ED2" w:rsidP="00DD57CC">
      <w:pPr>
        <w:ind w:left="435"/>
        <w:jc w:val="both"/>
        <w:rPr>
          <w:szCs w:val="28"/>
        </w:rPr>
      </w:pPr>
      <w:r w:rsidRPr="00ED6F8C">
        <w:rPr>
          <w:szCs w:val="28"/>
        </w:rPr>
        <w:t xml:space="preserve"> </w:t>
      </w:r>
      <w:r>
        <w:rPr>
          <w:szCs w:val="28"/>
        </w:rPr>
        <w:t xml:space="preserve">   </w:t>
      </w:r>
      <w:r w:rsidRPr="00ED6F8C">
        <w:rPr>
          <w:szCs w:val="28"/>
        </w:rPr>
        <w:t>- обесточить оборудование;</w:t>
      </w:r>
    </w:p>
    <w:p w:rsidR="00770ED2" w:rsidRPr="00ED6F8C" w:rsidRDefault="00770ED2" w:rsidP="00DD57CC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ED6F8C">
        <w:rPr>
          <w:szCs w:val="28"/>
        </w:rPr>
        <w:t xml:space="preserve"> </w:t>
      </w:r>
      <w:r>
        <w:rPr>
          <w:szCs w:val="28"/>
        </w:rPr>
        <w:t xml:space="preserve">   </w:t>
      </w:r>
      <w:r w:rsidRPr="00ED6F8C">
        <w:rPr>
          <w:szCs w:val="28"/>
        </w:rPr>
        <w:t>- сообщить о пожаре  в пожарную службу  по телефону «101» или «112», указав адрес университета, место пожара;</w:t>
      </w:r>
    </w:p>
    <w:p w:rsidR="00770ED2" w:rsidRPr="00ED6F8C" w:rsidRDefault="00770ED2" w:rsidP="00DD57CC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>
        <w:rPr>
          <w:szCs w:val="28"/>
        </w:rPr>
        <w:t xml:space="preserve">    </w:t>
      </w:r>
      <w:r w:rsidRPr="00ED6F8C">
        <w:rPr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770ED2" w:rsidRPr="00ED6F8C" w:rsidRDefault="00770ED2" w:rsidP="00DD57CC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>
        <w:rPr>
          <w:szCs w:val="28"/>
        </w:rPr>
        <w:t xml:space="preserve">    </w:t>
      </w:r>
      <w:r w:rsidRPr="00ED6F8C">
        <w:rPr>
          <w:szCs w:val="28"/>
        </w:rPr>
        <w:t xml:space="preserve">- сообщить о происшествии непосредственному руководителю или другому должностному лицу; </w:t>
      </w:r>
    </w:p>
    <w:p w:rsidR="00770ED2" w:rsidRPr="00ED6F8C" w:rsidRDefault="00770ED2" w:rsidP="00DD57CC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ED6F8C">
        <w:rPr>
          <w:szCs w:val="28"/>
        </w:rPr>
        <w:t xml:space="preserve">      </w:t>
      </w:r>
      <w:r>
        <w:rPr>
          <w:szCs w:val="28"/>
        </w:rPr>
        <w:t xml:space="preserve">    </w:t>
      </w:r>
      <w:r w:rsidRPr="00ED6F8C">
        <w:rPr>
          <w:szCs w:val="28"/>
        </w:rPr>
        <w:t>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770ED2" w:rsidRPr="00ED6F8C" w:rsidRDefault="00770ED2" w:rsidP="00DD57CC">
      <w:pPr>
        <w:ind w:firstLine="435"/>
        <w:jc w:val="both"/>
        <w:rPr>
          <w:szCs w:val="28"/>
        </w:rPr>
      </w:pPr>
      <w:r w:rsidRPr="00ED6F8C">
        <w:rPr>
          <w:szCs w:val="28"/>
        </w:rPr>
        <w:t xml:space="preserve">  </w:t>
      </w:r>
      <w:r>
        <w:rPr>
          <w:szCs w:val="28"/>
        </w:rPr>
        <w:t xml:space="preserve"> </w:t>
      </w:r>
      <w:r w:rsidRPr="00ED6F8C">
        <w:rPr>
          <w:szCs w:val="28"/>
        </w:rPr>
        <w:t>- в случае угрозы здоровью и (или) жизни немедленно покинуть место пожара по путям эвакуации;</w:t>
      </w:r>
    </w:p>
    <w:p w:rsidR="00770ED2" w:rsidRPr="00ED6F8C" w:rsidRDefault="00770ED2" w:rsidP="004B0241">
      <w:pPr>
        <w:shd w:val="clear" w:color="auto" w:fill="FFFFFF"/>
        <w:ind w:left="600" w:firstLine="120"/>
        <w:jc w:val="both"/>
        <w:rPr>
          <w:szCs w:val="28"/>
        </w:rPr>
      </w:pPr>
      <w:r w:rsidRPr="00ED6F8C">
        <w:rPr>
          <w:szCs w:val="28"/>
        </w:rPr>
        <w:t xml:space="preserve">52. При несчастном случае на производстве необходимо: </w:t>
      </w:r>
    </w:p>
    <w:p w:rsidR="00770ED2" w:rsidRPr="00ED6F8C" w:rsidRDefault="00770ED2" w:rsidP="004B0241">
      <w:pPr>
        <w:shd w:val="clear" w:color="auto" w:fill="FFFFFF"/>
        <w:ind w:firstLine="720"/>
        <w:jc w:val="both"/>
        <w:rPr>
          <w:szCs w:val="28"/>
        </w:rPr>
      </w:pPr>
      <w:r w:rsidRPr="00ED6F8C">
        <w:rPr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770ED2" w:rsidRPr="00ED6F8C" w:rsidRDefault="00770ED2" w:rsidP="004B0241">
      <w:pPr>
        <w:shd w:val="clear" w:color="auto" w:fill="FFFFFF"/>
        <w:ind w:firstLine="720"/>
        <w:jc w:val="both"/>
        <w:rPr>
          <w:szCs w:val="28"/>
        </w:rPr>
      </w:pPr>
      <w:r w:rsidRPr="00ED6F8C">
        <w:rPr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770ED2" w:rsidRPr="00ED6F8C" w:rsidRDefault="00770ED2" w:rsidP="004B0241">
      <w:pPr>
        <w:shd w:val="clear" w:color="auto" w:fill="FFFFFF"/>
        <w:ind w:firstLine="720"/>
        <w:jc w:val="both"/>
        <w:rPr>
          <w:szCs w:val="28"/>
        </w:rPr>
      </w:pPr>
      <w:r w:rsidRPr="00ED6F8C">
        <w:rPr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770ED2" w:rsidRPr="00ED6F8C" w:rsidRDefault="00770ED2" w:rsidP="004B0241">
      <w:pPr>
        <w:shd w:val="clear" w:color="auto" w:fill="FFFFFF"/>
        <w:ind w:firstLine="720"/>
        <w:jc w:val="both"/>
        <w:rPr>
          <w:szCs w:val="28"/>
        </w:rPr>
      </w:pPr>
      <w:r w:rsidRPr="00ED6F8C">
        <w:rPr>
          <w:szCs w:val="28"/>
        </w:rPr>
        <w:t>53.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770ED2" w:rsidRPr="00ED6F8C" w:rsidRDefault="00770ED2" w:rsidP="00DD57CC">
      <w:pPr>
        <w:jc w:val="both"/>
        <w:rPr>
          <w:szCs w:val="28"/>
        </w:rPr>
      </w:pPr>
    </w:p>
    <w:p w:rsidR="00770ED2" w:rsidRPr="00ED6F8C" w:rsidRDefault="00770ED2" w:rsidP="00A806CB">
      <w:pPr>
        <w:rPr>
          <w:szCs w:val="28"/>
        </w:rPr>
      </w:pPr>
    </w:p>
    <w:p w:rsidR="00770ED2" w:rsidRPr="004A28E7" w:rsidRDefault="00770ED2" w:rsidP="004A28E7">
      <w:pPr>
        <w:ind w:left="57" w:right="57"/>
        <w:rPr>
          <w:szCs w:val="28"/>
        </w:rPr>
      </w:pPr>
      <w:r w:rsidRPr="00ED6F8C">
        <w:rPr>
          <w:szCs w:val="28"/>
        </w:rPr>
        <w:t xml:space="preserve">                                                                   </w:t>
      </w:r>
    </w:p>
    <w:p w:rsidR="00770ED2" w:rsidRPr="00ED6F8C" w:rsidRDefault="00770ED2" w:rsidP="00A806CB">
      <w:pPr>
        <w:ind w:left="57" w:right="57"/>
        <w:rPr>
          <w:sz w:val="24"/>
        </w:rPr>
      </w:pPr>
      <w:r w:rsidRPr="00ED6F8C">
        <w:rPr>
          <w:sz w:val="24"/>
        </w:rPr>
        <w:t xml:space="preserve">СОГЛАСОВАНО  </w:t>
      </w:r>
      <w:r w:rsidRPr="00ED6F8C">
        <w:rPr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12"/>
        <w:gridCol w:w="4902"/>
      </w:tblGrid>
      <w:tr w:rsidR="00770ED2" w:rsidRPr="00ED6F8C" w:rsidTr="00893483">
        <w:tc>
          <w:tcPr>
            <w:tcW w:w="4751" w:type="dxa"/>
          </w:tcPr>
          <w:p w:rsidR="00770ED2" w:rsidRPr="00ED6F8C" w:rsidRDefault="00770ED2" w:rsidP="00A806CB">
            <w:pPr>
              <w:spacing w:line="360" w:lineRule="auto"/>
              <w:ind w:right="57"/>
              <w:rPr>
                <w:szCs w:val="28"/>
              </w:rPr>
            </w:pPr>
            <w:r>
              <w:rPr>
                <w:szCs w:val="28"/>
              </w:rPr>
              <w:t xml:space="preserve">Начальник отдела ОТ, </w:t>
            </w:r>
            <w:r w:rsidRPr="00ED6F8C">
              <w:rPr>
                <w:szCs w:val="28"/>
              </w:rPr>
              <w:t>ПБ</w:t>
            </w:r>
            <w:r>
              <w:rPr>
                <w:szCs w:val="28"/>
              </w:rPr>
              <w:t xml:space="preserve"> и ГО</w:t>
            </w:r>
          </w:p>
          <w:p w:rsidR="00770ED2" w:rsidRPr="00ED6F8C" w:rsidRDefault="00770ED2" w:rsidP="00A806CB">
            <w:pPr>
              <w:ind w:right="57"/>
              <w:rPr>
                <w:szCs w:val="28"/>
              </w:rPr>
            </w:pPr>
            <w:r w:rsidRPr="00ED6F8C">
              <w:rPr>
                <w:szCs w:val="28"/>
              </w:rPr>
              <w:t>_______</w:t>
            </w:r>
            <w:r>
              <w:rPr>
                <w:szCs w:val="28"/>
              </w:rPr>
              <w:t>__</w:t>
            </w:r>
            <w:r w:rsidRPr="00ED6F8C">
              <w:rPr>
                <w:szCs w:val="28"/>
              </w:rPr>
              <w:t xml:space="preserve">_____ </w:t>
            </w:r>
            <w:r>
              <w:rPr>
                <w:szCs w:val="28"/>
              </w:rPr>
              <w:t xml:space="preserve">А.Н.Рыкунов </w:t>
            </w:r>
            <w:r w:rsidRPr="00ED6F8C">
              <w:rPr>
                <w:szCs w:val="28"/>
              </w:rPr>
              <w:t xml:space="preserve">          </w:t>
            </w:r>
          </w:p>
        </w:tc>
        <w:tc>
          <w:tcPr>
            <w:tcW w:w="5046" w:type="dxa"/>
          </w:tcPr>
          <w:p w:rsidR="00770ED2" w:rsidRDefault="00770ED2" w:rsidP="00A806CB">
            <w:pPr>
              <w:ind w:left="57" w:right="57"/>
              <w:rPr>
                <w:szCs w:val="28"/>
              </w:rPr>
            </w:pPr>
            <w:r>
              <w:rPr>
                <w:szCs w:val="28"/>
              </w:rPr>
              <w:t xml:space="preserve"> Начальник </w:t>
            </w:r>
            <w:r w:rsidRPr="00ED6F8C">
              <w:rPr>
                <w:szCs w:val="28"/>
              </w:rPr>
              <w:t>центра ИП и МТ</w:t>
            </w:r>
          </w:p>
          <w:p w:rsidR="00770ED2" w:rsidRPr="00ED6F8C" w:rsidRDefault="00770ED2" w:rsidP="00A806CB">
            <w:pPr>
              <w:ind w:left="57" w:right="57"/>
              <w:rPr>
                <w:szCs w:val="28"/>
              </w:rPr>
            </w:pPr>
            <w:r w:rsidRPr="00ED6F8C">
              <w:rPr>
                <w:szCs w:val="28"/>
              </w:rPr>
              <w:t xml:space="preserve"> _______________ </w:t>
            </w:r>
            <w:r>
              <w:rPr>
                <w:szCs w:val="28"/>
              </w:rPr>
              <w:t>Д.Н.</w:t>
            </w:r>
            <w:r w:rsidRPr="00ED6F8C">
              <w:rPr>
                <w:szCs w:val="28"/>
                <w:shd w:val="clear" w:color="auto" w:fill="FFFFFF"/>
              </w:rPr>
              <w:t>Рудченко</w:t>
            </w:r>
            <w:r w:rsidRPr="00ED6F8C">
              <w:rPr>
                <w:szCs w:val="28"/>
              </w:rPr>
              <w:t xml:space="preserve">       </w:t>
            </w:r>
          </w:p>
        </w:tc>
      </w:tr>
    </w:tbl>
    <w:p w:rsidR="00770ED2" w:rsidRPr="00ED6F8C" w:rsidRDefault="00770ED2" w:rsidP="00A806CB">
      <w:pPr>
        <w:rPr>
          <w:szCs w:val="28"/>
        </w:rPr>
      </w:pPr>
    </w:p>
    <w:p w:rsidR="00770ED2" w:rsidRPr="00ED6F8C" w:rsidRDefault="00770ED2" w:rsidP="00A806CB">
      <w:pPr>
        <w:ind w:left="360"/>
      </w:pPr>
    </w:p>
    <w:p w:rsidR="00770ED2" w:rsidRDefault="00770ED2" w:rsidP="00A806CB"/>
    <w:sectPr w:rsidR="00770ED2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B6E6A"/>
    <w:multiLevelType w:val="hybridMultilevel"/>
    <w:tmpl w:val="DFDC8A70"/>
    <w:lvl w:ilvl="0" w:tplc="1EC4C3BE">
      <w:start w:val="2"/>
      <w:numFmt w:val="decimal"/>
      <w:lvlText w:val="%1."/>
      <w:lvlJc w:val="left"/>
      <w:pPr>
        <w:tabs>
          <w:tab w:val="num" w:pos="796"/>
        </w:tabs>
        <w:ind w:left="79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6"/>
        </w:tabs>
        <w:ind w:left="151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36"/>
        </w:tabs>
        <w:ind w:left="223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56"/>
        </w:tabs>
        <w:ind w:left="295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96"/>
        </w:tabs>
        <w:ind w:left="439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16"/>
        </w:tabs>
        <w:ind w:left="511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56"/>
        </w:tabs>
        <w:ind w:left="6556" w:hanging="180"/>
      </w:pPr>
      <w:rPr>
        <w:rFonts w:cs="Times New Roman"/>
      </w:rPr>
    </w:lvl>
  </w:abstractNum>
  <w:abstractNum w:abstractNumId="1">
    <w:nsid w:val="11854F63"/>
    <w:multiLevelType w:val="hybridMultilevel"/>
    <w:tmpl w:val="067ADCCC"/>
    <w:lvl w:ilvl="0" w:tplc="E56E46CA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3">
    <w:nsid w:val="46F73B4D"/>
    <w:multiLevelType w:val="hybridMultilevel"/>
    <w:tmpl w:val="7C36C4AE"/>
    <w:lvl w:ilvl="0" w:tplc="9EB88734">
      <w:start w:val="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4">
    <w:nsid w:val="47CA4C35"/>
    <w:multiLevelType w:val="hybridMultilevel"/>
    <w:tmpl w:val="CD5CD94E"/>
    <w:lvl w:ilvl="0" w:tplc="2A4ADD84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5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2D6F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4A3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6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47CD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ABF"/>
    <w:rsid w:val="000D608E"/>
    <w:rsid w:val="000E086A"/>
    <w:rsid w:val="000E25E4"/>
    <w:rsid w:val="000E4786"/>
    <w:rsid w:val="000E54E9"/>
    <w:rsid w:val="000E5552"/>
    <w:rsid w:val="000E5C8C"/>
    <w:rsid w:val="000E6B43"/>
    <w:rsid w:val="000E7C1A"/>
    <w:rsid w:val="000F04D9"/>
    <w:rsid w:val="000F0755"/>
    <w:rsid w:val="000F15E5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E99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41F7"/>
    <w:rsid w:val="001A5461"/>
    <w:rsid w:val="001A5629"/>
    <w:rsid w:val="001A6100"/>
    <w:rsid w:val="001B0596"/>
    <w:rsid w:val="001B0B59"/>
    <w:rsid w:val="001B1A8C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14182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14DC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45A8"/>
    <w:rsid w:val="00254C18"/>
    <w:rsid w:val="002553F5"/>
    <w:rsid w:val="00256169"/>
    <w:rsid w:val="002602BD"/>
    <w:rsid w:val="002608BC"/>
    <w:rsid w:val="00262D0D"/>
    <w:rsid w:val="00262D75"/>
    <w:rsid w:val="00263580"/>
    <w:rsid w:val="00263598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3C5"/>
    <w:rsid w:val="002A780B"/>
    <w:rsid w:val="002B1ADD"/>
    <w:rsid w:val="002B1DCF"/>
    <w:rsid w:val="002B24CD"/>
    <w:rsid w:val="002B29ED"/>
    <w:rsid w:val="002B3C5B"/>
    <w:rsid w:val="002B3E09"/>
    <w:rsid w:val="002B4DFE"/>
    <w:rsid w:val="002B72CA"/>
    <w:rsid w:val="002B78AB"/>
    <w:rsid w:val="002C3832"/>
    <w:rsid w:val="002C4D67"/>
    <w:rsid w:val="002C4FF1"/>
    <w:rsid w:val="002C572C"/>
    <w:rsid w:val="002C5AA7"/>
    <w:rsid w:val="002C62A5"/>
    <w:rsid w:val="002C6B76"/>
    <w:rsid w:val="002C7F2D"/>
    <w:rsid w:val="002D0201"/>
    <w:rsid w:val="002D04D9"/>
    <w:rsid w:val="002D2DB0"/>
    <w:rsid w:val="002D3DC8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DE3"/>
    <w:rsid w:val="003D217D"/>
    <w:rsid w:val="003D29EB"/>
    <w:rsid w:val="003D2CEA"/>
    <w:rsid w:val="003D2DB7"/>
    <w:rsid w:val="003D2DBD"/>
    <w:rsid w:val="003D31CB"/>
    <w:rsid w:val="003D4B82"/>
    <w:rsid w:val="003D6EFC"/>
    <w:rsid w:val="003D7BCA"/>
    <w:rsid w:val="003E10A7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BF6"/>
    <w:rsid w:val="00404BE2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C66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28E7"/>
    <w:rsid w:val="004A360E"/>
    <w:rsid w:val="004A7007"/>
    <w:rsid w:val="004A734E"/>
    <w:rsid w:val="004B0241"/>
    <w:rsid w:val="004B1239"/>
    <w:rsid w:val="004B16A9"/>
    <w:rsid w:val="004B1ED1"/>
    <w:rsid w:val="004B225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16FA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4A4"/>
    <w:rsid w:val="00521ADF"/>
    <w:rsid w:val="005230CC"/>
    <w:rsid w:val="005249B3"/>
    <w:rsid w:val="005252A5"/>
    <w:rsid w:val="00527290"/>
    <w:rsid w:val="00527658"/>
    <w:rsid w:val="005305B6"/>
    <w:rsid w:val="00530ED2"/>
    <w:rsid w:val="00531B11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163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2066"/>
    <w:rsid w:val="005F52DC"/>
    <w:rsid w:val="005F7823"/>
    <w:rsid w:val="00601283"/>
    <w:rsid w:val="00601F48"/>
    <w:rsid w:val="0060293C"/>
    <w:rsid w:val="0060294B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205DE"/>
    <w:rsid w:val="00621048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3E3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DB"/>
    <w:rsid w:val="006E166A"/>
    <w:rsid w:val="006E4096"/>
    <w:rsid w:val="006E442F"/>
    <w:rsid w:val="006E5CA6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2604"/>
    <w:rsid w:val="00722651"/>
    <w:rsid w:val="007232A9"/>
    <w:rsid w:val="007243F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697E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5FF3"/>
    <w:rsid w:val="0076776B"/>
    <w:rsid w:val="007704AC"/>
    <w:rsid w:val="007705B9"/>
    <w:rsid w:val="00770888"/>
    <w:rsid w:val="00770ED2"/>
    <w:rsid w:val="00771F05"/>
    <w:rsid w:val="0077268D"/>
    <w:rsid w:val="00772B48"/>
    <w:rsid w:val="00772BD6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E0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2DE9"/>
    <w:rsid w:val="0085400F"/>
    <w:rsid w:val="00854AE5"/>
    <w:rsid w:val="0085622A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E00"/>
    <w:rsid w:val="00891BC9"/>
    <w:rsid w:val="008925F6"/>
    <w:rsid w:val="00893277"/>
    <w:rsid w:val="00893483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6D3E"/>
    <w:rsid w:val="008F731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E74"/>
    <w:rsid w:val="00913052"/>
    <w:rsid w:val="009147ED"/>
    <w:rsid w:val="009165C1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22DF"/>
    <w:rsid w:val="00973262"/>
    <w:rsid w:val="00977AA4"/>
    <w:rsid w:val="00980F53"/>
    <w:rsid w:val="00981886"/>
    <w:rsid w:val="00982DCB"/>
    <w:rsid w:val="00984697"/>
    <w:rsid w:val="00985635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6733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5CEA"/>
    <w:rsid w:val="009F7B49"/>
    <w:rsid w:val="009F7E91"/>
    <w:rsid w:val="00A0104E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969"/>
    <w:rsid w:val="00A278FC"/>
    <w:rsid w:val="00A309EC"/>
    <w:rsid w:val="00A31034"/>
    <w:rsid w:val="00A313D4"/>
    <w:rsid w:val="00A32144"/>
    <w:rsid w:val="00A325D1"/>
    <w:rsid w:val="00A33BEC"/>
    <w:rsid w:val="00A33DA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6CB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0C90"/>
    <w:rsid w:val="00AC31DA"/>
    <w:rsid w:val="00AC4468"/>
    <w:rsid w:val="00AC4A6D"/>
    <w:rsid w:val="00AC4E5A"/>
    <w:rsid w:val="00AC548B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07349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217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D1C73"/>
    <w:rsid w:val="00BD2F61"/>
    <w:rsid w:val="00BD3D0A"/>
    <w:rsid w:val="00BD79F9"/>
    <w:rsid w:val="00BE0131"/>
    <w:rsid w:val="00BE0560"/>
    <w:rsid w:val="00BE0F74"/>
    <w:rsid w:val="00BE22BE"/>
    <w:rsid w:val="00BE2B40"/>
    <w:rsid w:val="00BE2EFC"/>
    <w:rsid w:val="00BE4300"/>
    <w:rsid w:val="00BE4762"/>
    <w:rsid w:val="00BE5B52"/>
    <w:rsid w:val="00BE6CC0"/>
    <w:rsid w:val="00BF0252"/>
    <w:rsid w:val="00BF06ED"/>
    <w:rsid w:val="00BF1220"/>
    <w:rsid w:val="00BF154A"/>
    <w:rsid w:val="00BF32FB"/>
    <w:rsid w:val="00BF34EB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390"/>
    <w:rsid w:val="00C36575"/>
    <w:rsid w:val="00C36E79"/>
    <w:rsid w:val="00C376AD"/>
    <w:rsid w:val="00C40C4C"/>
    <w:rsid w:val="00C42D6F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642D"/>
    <w:rsid w:val="00D166D7"/>
    <w:rsid w:val="00D1735C"/>
    <w:rsid w:val="00D2250C"/>
    <w:rsid w:val="00D27D79"/>
    <w:rsid w:val="00D337C1"/>
    <w:rsid w:val="00D34B56"/>
    <w:rsid w:val="00D35D3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C9A"/>
    <w:rsid w:val="00D76FE0"/>
    <w:rsid w:val="00D777AD"/>
    <w:rsid w:val="00D77F81"/>
    <w:rsid w:val="00D80414"/>
    <w:rsid w:val="00D80E46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CA"/>
    <w:rsid w:val="00D94BA8"/>
    <w:rsid w:val="00D9650C"/>
    <w:rsid w:val="00D96DCA"/>
    <w:rsid w:val="00D97B6E"/>
    <w:rsid w:val="00DA097A"/>
    <w:rsid w:val="00DA1C6D"/>
    <w:rsid w:val="00DA2B65"/>
    <w:rsid w:val="00DA69DE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31AC"/>
    <w:rsid w:val="00DD329E"/>
    <w:rsid w:val="00DD3367"/>
    <w:rsid w:val="00DD44AF"/>
    <w:rsid w:val="00DD463B"/>
    <w:rsid w:val="00DD53FE"/>
    <w:rsid w:val="00DD57CC"/>
    <w:rsid w:val="00DD5EE3"/>
    <w:rsid w:val="00DE07CD"/>
    <w:rsid w:val="00DE0D0F"/>
    <w:rsid w:val="00DE1CE1"/>
    <w:rsid w:val="00DE26C6"/>
    <w:rsid w:val="00DE2B63"/>
    <w:rsid w:val="00DE39A4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707B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711C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0C6E"/>
    <w:rsid w:val="00E8134F"/>
    <w:rsid w:val="00E8212B"/>
    <w:rsid w:val="00E83581"/>
    <w:rsid w:val="00E863F8"/>
    <w:rsid w:val="00E867EC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5999"/>
    <w:rsid w:val="00EB6EB8"/>
    <w:rsid w:val="00EB768D"/>
    <w:rsid w:val="00EB7749"/>
    <w:rsid w:val="00EC0286"/>
    <w:rsid w:val="00EC0600"/>
    <w:rsid w:val="00EC0BEF"/>
    <w:rsid w:val="00EC0FDC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3422"/>
    <w:rsid w:val="00ED5F5F"/>
    <w:rsid w:val="00ED6D34"/>
    <w:rsid w:val="00ED6F27"/>
    <w:rsid w:val="00ED6F8C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1793"/>
    <w:rsid w:val="00F217C4"/>
    <w:rsid w:val="00F21A46"/>
    <w:rsid w:val="00F22A13"/>
    <w:rsid w:val="00F232F8"/>
    <w:rsid w:val="00F239F6"/>
    <w:rsid w:val="00F248B3"/>
    <w:rsid w:val="00F24C65"/>
    <w:rsid w:val="00F258C0"/>
    <w:rsid w:val="00F26D66"/>
    <w:rsid w:val="00F27DC2"/>
    <w:rsid w:val="00F30005"/>
    <w:rsid w:val="00F31F5D"/>
    <w:rsid w:val="00F32846"/>
    <w:rsid w:val="00F3375C"/>
    <w:rsid w:val="00F34449"/>
    <w:rsid w:val="00F3576E"/>
    <w:rsid w:val="00F40AEE"/>
    <w:rsid w:val="00F40E3F"/>
    <w:rsid w:val="00F414BA"/>
    <w:rsid w:val="00F41721"/>
    <w:rsid w:val="00F41E0A"/>
    <w:rsid w:val="00F42117"/>
    <w:rsid w:val="00F42C4D"/>
    <w:rsid w:val="00F42E0B"/>
    <w:rsid w:val="00F44F15"/>
    <w:rsid w:val="00F450FA"/>
    <w:rsid w:val="00F46F81"/>
    <w:rsid w:val="00F471A6"/>
    <w:rsid w:val="00F471B1"/>
    <w:rsid w:val="00F47344"/>
    <w:rsid w:val="00F476A9"/>
    <w:rsid w:val="00F47950"/>
    <w:rsid w:val="00F47BFE"/>
    <w:rsid w:val="00F47C8D"/>
    <w:rsid w:val="00F50F3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686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D6F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42D6F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42D6F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42D6F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42D6F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C42D6F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C42D6F"/>
    <w:rPr>
      <w:rFonts w:ascii="Times New Roman" w:hAnsi="Times New Roman" w:cs="Times New Roman"/>
      <w:b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C42D6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42D6F"/>
    <w:pPr>
      <w:spacing w:before="100" w:beforeAutospacing="1" w:after="100" w:afterAutospacing="1"/>
    </w:pPr>
    <w:rPr>
      <w:sz w:val="24"/>
    </w:rPr>
  </w:style>
  <w:style w:type="paragraph" w:styleId="BodyText2">
    <w:name w:val="Body Text 2"/>
    <w:basedOn w:val="Normal"/>
    <w:link w:val="BodyText2Char"/>
    <w:uiPriority w:val="99"/>
    <w:rsid w:val="00131E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131E99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43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3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177</TotalTime>
  <Pages>7</Pages>
  <Words>2044</Words>
  <Characters>11657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23</cp:revision>
  <cp:lastPrinted>2020-02-24T13:11:00Z</cp:lastPrinted>
  <dcterms:created xsi:type="dcterms:W3CDTF">2020-01-16T06:51:00Z</dcterms:created>
  <dcterms:modified xsi:type="dcterms:W3CDTF">2020-02-24T13:11:00Z</dcterms:modified>
</cp:coreProperties>
</file>